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E51" w:rsidRDefault="00063E51" w:rsidP="002423BD">
      <w:pPr>
        <w:rPr>
          <w:b/>
          <w:sz w:val="44"/>
          <w:szCs w:val="21"/>
        </w:rPr>
      </w:pPr>
      <w:bookmarkStart w:id="0" w:name="_GoBack"/>
      <w:bookmarkEnd w:id="0"/>
      <w:r>
        <w:rPr>
          <w:rFonts w:hint="eastAsia"/>
          <w:b/>
          <w:sz w:val="44"/>
          <w:szCs w:val="21"/>
        </w:rPr>
        <w:t>日本大学芸術学部映画学科</w:t>
      </w:r>
    </w:p>
    <w:p w:rsidR="00B83A5D" w:rsidRPr="00593AC5" w:rsidRDefault="00B83A5D" w:rsidP="00063E51">
      <w:pPr>
        <w:ind w:firstLineChars="100" w:firstLine="442"/>
        <w:rPr>
          <w:b/>
          <w:sz w:val="44"/>
          <w:szCs w:val="21"/>
        </w:rPr>
      </w:pPr>
      <w:r w:rsidRPr="00593AC5">
        <w:rPr>
          <w:rFonts w:hint="eastAsia"/>
          <w:b/>
          <w:sz w:val="44"/>
          <w:szCs w:val="21"/>
        </w:rPr>
        <w:t>○監督コース、３年・４年</w:t>
      </w:r>
    </w:p>
    <w:p w:rsidR="00B83A5D" w:rsidRPr="00593AC5" w:rsidRDefault="00280FFC" w:rsidP="00063E51">
      <w:pPr>
        <w:ind w:firstLineChars="200" w:firstLine="400"/>
        <w:rPr>
          <w:b/>
          <w:sz w:val="44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-3481705</wp:posOffset>
                </wp:positionH>
                <wp:positionV relativeFrom="margin">
                  <wp:posOffset>4171950</wp:posOffset>
                </wp:positionV>
                <wp:extent cx="2228850" cy="231457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E02" w:rsidRDefault="002E5E02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t>印刷設定】</w:t>
                            </w:r>
                          </w:p>
                          <w:p w:rsidR="002E5E02" w:rsidRDefault="002E5E02" w:rsidP="002E5E02">
                            <w:pPr>
                              <w:ind w:firstLineChars="100" w:firstLine="200"/>
                            </w:pPr>
                            <w:r>
                              <w:rPr>
                                <w:rFonts w:hint="eastAsia"/>
                              </w:rPr>
                              <w:t>余白</w:t>
                            </w:r>
                          </w:p>
                          <w:p w:rsidR="002E5E02" w:rsidRDefault="002E5E02" w:rsidP="002E5E02">
                            <w:pPr>
                              <w:ind w:firstLineChars="100" w:firstLine="200"/>
                            </w:pPr>
                            <w:r>
                              <w:rPr>
                                <w:rFonts w:hint="eastAsia"/>
                              </w:rPr>
                              <w:t>上</w:t>
                            </w:r>
                            <w:r>
                              <w:t xml:space="preserve">　　</w:t>
                            </w:r>
                            <w:r w:rsidR="00593AC5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4D2093">
                              <w:rPr>
                                <w:rFonts w:hint="eastAsia"/>
                              </w:rPr>
                              <w:t>77</w:t>
                            </w:r>
                            <w:r>
                              <w:t>mm</w:t>
                            </w:r>
                          </w:p>
                          <w:p w:rsidR="002E5E02" w:rsidRDefault="002E5E02" w:rsidP="002E5E02">
                            <w:pPr>
                              <w:ind w:firstLineChars="100" w:firstLine="200"/>
                            </w:pPr>
                            <w:r>
                              <w:rPr>
                                <w:rFonts w:hint="eastAsia"/>
                              </w:rPr>
                              <w:t>下</w:t>
                            </w:r>
                            <w:r>
                              <w:t xml:space="preserve">　　</w:t>
                            </w:r>
                            <w:r w:rsidR="00593AC5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4D2093">
                              <w:rPr>
                                <w:rFonts w:hint="eastAsia"/>
                              </w:rPr>
                              <w:t>24</w:t>
                            </w:r>
                            <w:r>
                              <w:t>mm</w:t>
                            </w:r>
                          </w:p>
                          <w:p w:rsidR="002E5E02" w:rsidRDefault="002E5E02" w:rsidP="002E5E02">
                            <w:pPr>
                              <w:ind w:firstLineChars="100" w:firstLine="200"/>
                            </w:pPr>
                            <w:r>
                              <w:rPr>
                                <w:rFonts w:hint="eastAsia"/>
                              </w:rPr>
                              <w:t>左右</w:t>
                            </w:r>
                            <w:r>
                              <w:t xml:space="preserve">　</w:t>
                            </w:r>
                            <w:r w:rsidR="00593AC5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6332E6">
                              <w:rPr>
                                <w:rFonts w:hint="eastAsia"/>
                              </w:rPr>
                              <w:t>24</w:t>
                            </w:r>
                            <w:r>
                              <w:t>m</w:t>
                            </w:r>
                          </w:p>
                          <w:p w:rsidR="002E5E02" w:rsidRDefault="002E5E02" w:rsidP="002E5E02">
                            <w:r>
                              <w:rPr>
                                <w:rFonts w:hint="eastAsia"/>
                              </w:rPr>
                              <w:t>【用紙</w:t>
                            </w:r>
                            <w:r>
                              <w:t>サイズ・</w:t>
                            </w:r>
                            <w:r w:rsidR="00593AC5">
                              <w:rPr>
                                <w:rFonts w:hint="eastAsia"/>
                              </w:rPr>
                              <w:t>向き</w:t>
                            </w:r>
                            <w:r>
                              <w:t>】</w:t>
                            </w:r>
                          </w:p>
                          <w:p w:rsidR="002E5E02" w:rsidRDefault="002E5E02" w:rsidP="002E5E02">
                            <w:pPr>
                              <w:ind w:firstLineChars="100" w:firstLine="200"/>
                            </w:pPr>
                            <w:r>
                              <w:rPr>
                                <w:rFonts w:hint="eastAsia"/>
                              </w:rPr>
                              <w:t>Ｂ5</w:t>
                            </w:r>
                            <w:r>
                              <w:t>タテ</w:t>
                            </w:r>
                          </w:p>
                          <w:p w:rsidR="002E5E02" w:rsidRDefault="002E5E02" w:rsidP="002E5E02">
                            <w:pPr>
                              <w:ind w:firstLineChars="100" w:firstLine="200"/>
                            </w:pPr>
                            <w:r>
                              <w:rPr>
                                <w:rFonts w:hint="eastAsia"/>
                              </w:rPr>
                              <w:t>縦書き</w:t>
                            </w:r>
                          </w:p>
                          <w:p w:rsidR="00593AC5" w:rsidRDefault="00593AC5" w:rsidP="002E5E02">
                            <w:pPr>
                              <w:ind w:firstLineChars="100" w:firstLine="200"/>
                            </w:pPr>
                            <w:r>
                              <w:rPr>
                                <w:rFonts w:hint="eastAsia"/>
                              </w:rPr>
                              <w:t>右綴じ</w:t>
                            </w:r>
                          </w:p>
                          <w:p w:rsidR="002E5E02" w:rsidRDefault="002E5E02" w:rsidP="002E5E02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t>文字数</w:t>
                            </w:r>
                            <w:r w:rsidR="00593AC5">
                              <w:rPr>
                                <w:rFonts w:hint="eastAsia"/>
                              </w:rPr>
                              <w:t>（MS</w:t>
                            </w:r>
                            <w:r w:rsidR="00593AC5">
                              <w:t>明朝1</w:t>
                            </w:r>
                            <w:r w:rsidR="006332E6">
                              <w:rPr>
                                <w:rFonts w:hint="eastAsia"/>
                              </w:rPr>
                              <w:t>2</w:t>
                            </w:r>
                            <w:r w:rsidR="00593AC5">
                              <w:rPr>
                                <w:rFonts w:hint="eastAsia"/>
                              </w:rPr>
                              <w:t>pt使用</w:t>
                            </w:r>
                            <w:r w:rsidR="00593AC5">
                              <w:t>）</w:t>
                            </w:r>
                            <w:r>
                              <w:t>】</w:t>
                            </w:r>
                          </w:p>
                          <w:p w:rsidR="002E5E02" w:rsidRDefault="002E5E02" w:rsidP="00593AC5">
                            <w:pPr>
                              <w:ind w:firstLineChars="100" w:firstLine="200"/>
                            </w:pPr>
                            <w:r>
                              <w:rPr>
                                <w:rFonts w:hint="eastAsia"/>
                              </w:rPr>
                              <w:t>ト書き</w:t>
                            </w:r>
                            <w:r w:rsidR="00593AC5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26文字</w:t>
                            </w:r>
                          </w:p>
                          <w:p w:rsidR="002E5E02" w:rsidRDefault="002E5E02" w:rsidP="002E5E02">
                            <w:pPr>
                              <w:ind w:firstLineChars="100" w:firstLine="200"/>
                            </w:pPr>
                            <w:r>
                              <w:rPr>
                                <w:rFonts w:hint="eastAsia"/>
                              </w:rPr>
                              <w:t>台詞</w:t>
                            </w:r>
                            <w:r w:rsidR="00593AC5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593AC5">
                              <w:t xml:space="preserve">　</w:t>
                            </w:r>
                            <w:r w:rsidR="00593AC5">
                              <w:rPr>
                                <w:rFonts w:hint="eastAsia"/>
                              </w:rPr>
                              <w:t>29</w:t>
                            </w:r>
                            <w:r w:rsidR="00593AC5">
                              <w:t>文字</w:t>
                            </w:r>
                          </w:p>
                          <w:p w:rsidR="00593AC5" w:rsidRDefault="00593AC5" w:rsidP="00593AC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行数　　頁17行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見開き34行）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274.15pt;margin-top:328.5pt;width:175.5pt;height:182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" fillcolor="white [3201]" strokeweight=".5pt">
                <v:textbox>
                  <w:txbxContent>
                    <w:p w:rsidR="002E5E02" w:rsidRDefault="002E5E02">
                      <w:r>
                        <w:rPr>
                          <w:rFonts w:hint="eastAsia"/>
                        </w:rPr>
                        <w:t>【</w:t>
                      </w:r>
                      <w:r>
                        <w:t>印刷設定】</w:t>
                      </w:r>
                    </w:p>
                    <w:p w:rsidR="002E5E02" w:rsidRDefault="002E5E02" w:rsidP="002E5E02">
                      <w:pPr>
                        <w:ind w:firstLineChars="100" w:firstLine="200"/>
                      </w:pPr>
                      <w:r>
                        <w:rPr>
                          <w:rFonts w:hint="eastAsia"/>
                        </w:rPr>
                        <w:t>余白</w:t>
                      </w:r>
                    </w:p>
                    <w:p w:rsidR="002E5E02" w:rsidRDefault="002E5E02" w:rsidP="002E5E02">
                      <w:pPr>
                        <w:ind w:firstLineChars="100" w:firstLine="200"/>
                      </w:pPr>
                      <w:r>
                        <w:rPr>
                          <w:rFonts w:hint="eastAsia"/>
                        </w:rPr>
                        <w:t>上</w:t>
                      </w:r>
                      <w:r>
                        <w:t xml:space="preserve">　　</w:t>
                      </w:r>
                      <w:r w:rsidR="00593AC5">
                        <w:rPr>
                          <w:rFonts w:hint="eastAsia"/>
                        </w:rPr>
                        <w:t xml:space="preserve">　</w:t>
                      </w:r>
                      <w:r w:rsidR="004D2093">
                        <w:rPr>
                          <w:rFonts w:hint="eastAsia"/>
                        </w:rPr>
                        <w:t>77</w:t>
                      </w:r>
                      <w:r>
                        <w:t>mm</w:t>
                      </w:r>
                    </w:p>
                    <w:p w:rsidR="002E5E02" w:rsidRDefault="002E5E02" w:rsidP="002E5E02">
                      <w:pPr>
                        <w:ind w:firstLineChars="100" w:firstLine="200"/>
                      </w:pPr>
                      <w:r>
                        <w:rPr>
                          <w:rFonts w:hint="eastAsia"/>
                        </w:rPr>
                        <w:t>下</w:t>
                      </w:r>
                      <w:r>
                        <w:t xml:space="preserve">　　</w:t>
                      </w:r>
                      <w:r w:rsidR="00593AC5">
                        <w:rPr>
                          <w:rFonts w:hint="eastAsia"/>
                        </w:rPr>
                        <w:t xml:space="preserve">　</w:t>
                      </w:r>
                      <w:r w:rsidR="004D2093">
                        <w:rPr>
                          <w:rFonts w:hint="eastAsia"/>
                        </w:rPr>
                        <w:t>24</w:t>
                      </w:r>
                      <w:r>
                        <w:t>mm</w:t>
                      </w:r>
                    </w:p>
                    <w:p w:rsidR="002E5E02" w:rsidRDefault="002E5E02" w:rsidP="002E5E02">
                      <w:pPr>
                        <w:ind w:firstLineChars="100" w:firstLine="200"/>
                      </w:pPr>
                      <w:r>
                        <w:rPr>
                          <w:rFonts w:hint="eastAsia"/>
                        </w:rPr>
                        <w:t>左右</w:t>
                      </w:r>
                      <w:r>
                        <w:t xml:space="preserve">　</w:t>
                      </w:r>
                      <w:r w:rsidR="00593AC5">
                        <w:rPr>
                          <w:rFonts w:hint="eastAsia"/>
                        </w:rPr>
                        <w:t xml:space="preserve">　</w:t>
                      </w:r>
                      <w:r w:rsidR="006332E6">
                        <w:rPr>
                          <w:rFonts w:hint="eastAsia"/>
                        </w:rPr>
                        <w:t>24</w:t>
                      </w:r>
                      <w:r>
                        <w:t>m</w:t>
                      </w:r>
                    </w:p>
                    <w:p w:rsidR="002E5E02" w:rsidRDefault="002E5E02" w:rsidP="002E5E02">
                      <w:r>
                        <w:rPr>
                          <w:rFonts w:hint="eastAsia"/>
                        </w:rPr>
                        <w:t>【用紙</w:t>
                      </w:r>
                      <w:r>
                        <w:t>サイズ・</w:t>
                      </w:r>
                      <w:r w:rsidR="00593AC5">
                        <w:rPr>
                          <w:rFonts w:hint="eastAsia"/>
                        </w:rPr>
                        <w:t>向き</w:t>
                      </w:r>
                      <w:r>
                        <w:t>】</w:t>
                      </w:r>
                    </w:p>
                    <w:p w:rsidR="002E5E02" w:rsidRDefault="002E5E02" w:rsidP="002E5E02">
                      <w:pPr>
                        <w:ind w:firstLineChars="100" w:firstLine="200"/>
                      </w:pPr>
                      <w:r>
                        <w:rPr>
                          <w:rFonts w:hint="eastAsia"/>
                        </w:rPr>
                        <w:t>Ｂ5</w:t>
                      </w:r>
                      <w:r>
                        <w:t>タテ</w:t>
                      </w:r>
                    </w:p>
                    <w:p w:rsidR="002E5E02" w:rsidRDefault="002E5E02" w:rsidP="002E5E02">
                      <w:pPr>
                        <w:ind w:firstLineChars="100" w:firstLine="200"/>
                      </w:pPr>
                      <w:r>
                        <w:rPr>
                          <w:rFonts w:hint="eastAsia"/>
                        </w:rPr>
                        <w:t>縦書き</w:t>
                      </w:r>
                    </w:p>
                    <w:p w:rsidR="00593AC5" w:rsidRDefault="00593AC5" w:rsidP="002E5E02">
                      <w:pPr>
                        <w:ind w:firstLineChars="100" w:firstLine="200"/>
                      </w:pPr>
                      <w:r>
                        <w:rPr>
                          <w:rFonts w:hint="eastAsia"/>
                        </w:rPr>
                        <w:t>右綴じ</w:t>
                      </w:r>
                    </w:p>
                    <w:p w:rsidR="002E5E02" w:rsidRDefault="002E5E02" w:rsidP="002E5E02">
                      <w:r>
                        <w:rPr>
                          <w:rFonts w:hint="eastAsia"/>
                        </w:rPr>
                        <w:t>【</w:t>
                      </w:r>
                      <w:r>
                        <w:t>文字数</w:t>
                      </w:r>
                      <w:r w:rsidR="00593AC5">
                        <w:rPr>
                          <w:rFonts w:hint="eastAsia"/>
                        </w:rPr>
                        <w:t>（MS</w:t>
                      </w:r>
                      <w:r w:rsidR="00593AC5">
                        <w:t>明朝1</w:t>
                      </w:r>
                      <w:r w:rsidR="006332E6">
                        <w:rPr>
                          <w:rFonts w:hint="eastAsia"/>
                        </w:rPr>
                        <w:t>2</w:t>
                      </w:r>
                      <w:r w:rsidR="00593AC5">
                        <w:rPr>
                          <w:rFonts w:hint="eastAsia"/>
                        </w:rPr>
                        <w:t>pt使用</w:t>
                      </w:r>
                      <w:r w:rsidR="00593AC5">
                        <w:t>）</w:t>
                      </w:r>
                      <w:r>
                        <w:t>】</w:t>
                      </w:r>
                    </w:p>
                    <w:p w:rsidR="002E5E02" w:rsidRDefault="002E5E02" w:rsidP="00593AC5">
                      <w:pPr>
                        <w:ind w:firstLineChars="100" w:firstLine="200"/>
                      </w:pPr>
                      <w:r>
                        <w:rPr>
                          <w:rFonts w:hint="eastAsia"/>
                        </w:rPr>
                        <w:t>ト書き</w:t>
                      </w:r>
                      <w:r w:rsidR="00593AC5">
                        <w:rPr>
                          <w:rFonts w:hint="eastAsia"/>
                        </w:rPr>
                        <w:t xml:space="preserve">　</w:t>
                      </w:r>
                      <w:r>
                        <w:t>26文字</w:t>
                      </w:r>
                    </w:p>
                    <w:p w:rsidR="002E5E02" w:rsidRDefault="002E5E02" w:rsidP="002E5E02">
                      <w:pPr>
                        <w:ind w:firstLineChars="100" w:firstLine="200"/>
                      </w:pPr>
                      <w:r>
                        <w:rPr>
                          <w:rFonts w:hint="eastAsia"/>
                        </w:rPr>
                        <w:t>台詞</w:t>
                      </w:r>
                      <w:r w:rsidR="00593AC5">
                        <w:rPr>
                          <w:rFonts w:hint="eastAsia"/>
                        </w:rPr>
                        <w:t xml:space="preserve">　</w:t>
                      </w:r>
                      <w:r w:rsidR="00593AC5">
                        <w:t xml:space="preserve">　</w:t>
                      </w:r>
                      <w:r w:rsidR="00593AC5">
                        <w:rPr>
                          <w:rFonts w:hint="eastAsia"/>
                        </w:rPr>
                        <w:t>29</w:t>
                      </w:r>
                      <w:r w:rsidR="00593AC5">
                        <w:t>文字</w:t>
                      </w:r>
                    </w:p>
                    <w:p w:rsidR="00593AC5" w:rsidRDefault="00593AC5" w:rsidP="00593AC5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行数　　頁17行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見開き34行）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B83A5D" w:rsidRPr="00593AC5">
        <w:rPr>
          <w:rFonts w:hint="eastAsia"/>
          <w:b/>
          <w:sz w:val="44"/>
          <w:szCs w:val="21"/>
        </w:rPr>
        <w:t>最終提出用シナリオ</w:t>
      </w:r>
      <w:r w:rsidR="007F2BB6">
        <w:rPr>
          <w:rFonts w:hint="eastAsia"/>
          <w:b/>
          <w:sz w:val="44"/>
          <w:szCs w:val="21"/>
        </w:rPr>
        <w:t>書き方見本</w:t>
      </w:r>
    </w:p>
    <w:p w:rsidR="002423BD" w:rsidRDefault="002423BD" w:rsidP="00593AC5">
      <w:pPr>
        <w:rPr>
          <w:sz w:val="32"/>
        </w:rPr>
      </w:pPr>
    </w:p>
    <w:p w:rsidR="002E5E02" w:rsidRDefault="002E5E02" w:rsidP="002E5E02">
      <w:pPr>
        <w:rPr>
          <w:sz w:val="32"/>
        </w:rPr>
      </w:pPr>
    </w:p>
    <w:p w:rsidR="002E5E02" w:rsidRPr="00B83A5D" w:rsidRDefault="002E5E02" w:rsidP="002E5E02">
      <w:pPr>
        <w:rPr>
          <w:sz w:val="32"/>
        </w:rPr>
      </w:pPr>
    </w:p>
    <w:p w:rsidR="002423BD" w:rsidRDefault="002423BD" w:rsidP="002423BD"/>
    <w:p w:rsidR="002423BD" w:rsidRDefault="002423BD" w:rsidP="002423BD"/>
    <w:p w:rsidR="002423BD" w:rsidRDefault="002423BD" w:rsidP="002423BD"/>
    <w:p w:rsidR="002423BD" w:rsidRDefault="002423BD" w:rsidP="002423BD"/>
    <w:p w:rsidR="002423BD" w:rsidRPr="00B83A5D" w:rsidRDefault="002423BD" w:rsidP="002423BD"/>
    <w:p w:rsidR="002423BD" w:rsidRDefault="002423BD" w:rsidP="002423BD"/>
    <w:p w:rsidR="002423BD" w:rsidRDefault="002423BD" w:rsidP="002423BD"/>
    <w:p w:rsidR="002423BD" w:rsidRDefault="002423BD" w:rsidP="002423BD"/>
    <w:p w:rsidR="002423BD" w:rsidRPr="00E820B7" w:rsidRDefault="002423BD" w:rsidP="002423BD"/>
    <w:p w:rsidR="002423BD" w:rsidRDefault="002423BD" w:rsidP="002423BD"/>
    <w:p w:rsidR="002423BD" w:rsidRDefault="002423BD" w:rsidP="002423BD"/>
    <w:p w:rsidR="002423BD" w:rsidRDefault="002423BD" w:rsidP="002423BD"/>
    <w:p w:rsidR="00111A49" w:rsidRDefault="00111A49" w:rsidP="00B83A5D">
      <w:pPr>
        <w:pStyle w:val="af"/>
      </w:pPr>
    </w:p>
    <w:p w:rsidR="0015401B" w:rsidRDefault="0015401B" w:rsidP="0015401B">
      <w:pPr>
        <w:pStyle w:val="af0"/>
      </w:pPr>
    </w:p>
    <w:p w:rsidR="0015401B" w:rsidRDefault="0015401B" w:rsidP="0015401B">
      <w:pPr>
        <w:pStyle w:val="af0"/>
      </w:pPr>
    </w:p>
    <w:p w:rsidR="0015401B" w:rsidRDefault="0015401B" w:rsidP="0015401B">
      <w:pPr>
        <w:pStyle w:val="af0"/>
      </w:pPr>
    </w:p>
    <w:p w:rsidR="0015401B" w:rsidRDefault="0015401B" w:rsidP="0015401B">
      <w:pPr>
        <w:pStyle w:val="af0"/>
      </w:pPr>
    </w:p>
    <w:p w:rsidR="0015401B" w:rsidRDefault="0015401B" w:rsidP="0015401B">
      <w:pPr>
        <w:pStyle w:val="af0"/>
      </w:pPr>
    </w:p>
    <w:p w:rsidR="0015401B" w:rsidRDefault="0015401B" w:rsidP="0015401B">
      <w:pPr>
        <w:pStyle w:val="af0"/>
      </w:pPr>
    </w:p>
    <w:p w:rsidR="0015401B" w:rsidRDefault="002121A4" w:rsidP="0015401B">
      <w:pPr>
        <w:pStyle w:val="af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CBAE507" wp14:editId="18F105ED">
                <wp:simplePos x="0" y="0"/>
                <wp:positionH relativeFrom="column">
                  <wp:posOffset>-361950</wp:posOffset>
                </wp:positionH>
                <wp:positionV relativeFrom="paragraph">
                  <wp:posOffset>2676525</wp:posOffset>
                </wp:positionV>
                <wp:extent cx="638175" cy="71438"/>
                <wp:effectExtent l="0" t="0" r="28575" b="2413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7143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00534A3F" id="正方形/長方形 30" o:spid="_x0000_s1026" style="position:absolute;left:0;text-align:left;margin-left:-28.5pt;margin-top:210.75pt;width:50.25pt;height:5.65pt;z-index:2517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" filled="f" strokecolor="#00b0f0" strokeweight="1.5pt"/>
            </w:pict>
          </mc:Fallback>
        </mc:AlternateContent>
      </w:r>
    </w:p>
    <w:p w:rsidR="0015401B" w:rsidRDefault="0015401B" w:rsidP="0015401B">
      <w:pPr>
        <w:pStyle w:val="af0"/>
      </w:pPr>
    </w:p>
    <w:p w:rsidR="0015401B" w:rsidRDefault="0015401B" w:rsidP="0015401B">
      <w:pPr>
        <w:pStyle w:val="af0"/>
      </w:pPr>
    </w:p>
    <w:p w:rsidR="0015401B" w:rsidRDefault="002121A4" w:rsidP="0015401B">
      <w:pPr>
        <w:pStyle w:val="af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-219392</wp:posOffset>
                </wp:positionH>
                <wp:positionV relativeFrom="paragraph">
                  <wp:posOffset>2085975</wp:posOffset>
                </wp:positionV>
                <wp:extent cx="428625" cy="71438"/>
                <wp:effectExtent l="0" t="0" r="28575" b="2413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714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70E7652" id="正方形/長方形 28" o:spid="_x0000_s1026" style="position:absolute;left:0;text-align:left;margin-left:-17.25pt;margin-top:164.25pt;width:33.75pt;height:5.6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" filled="f" strokecolor="#00b0f0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-244146</wp:posOffset>
            </wp:positionH>
            <wp:positionV relativeFrom="paragraph">
              <wp:posOffset>1915606</wp:posOffset>
            </wp:positionV>
            <wp:extent cx="2571601" cy="1851273"/>
            <wp:effectExtent l="0" t="0" r="63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yoyuj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601" cy="185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01B" w:rsidRDefault="0015401B" w:rsidP="0015401B">
      <w:pPr>
        <w:pStyle w:val="af0"/>
      </w:pPr>
    </w:p>
    <w:p w:rsidR="0015401B" w:rsidRDefault="0015401B" w:rsidP="0015401B">
      <w:pPr>
        <w:pStyle w:val="af0"/>
      </w:pPr>
    </w:p>
    <w:p w:rsidR="0015401B" w:rsidRDefault="0015401B" w:rsidP="0015401B">
      <w:pPr>
        <w:pStyle w:val="af0"/>
      </w:pPr>
    </w:p>
    <w:p w:rsidR="0015401B" w:rsidRDefault="0015401B" w:rsidP="0015401B">
      <w:pPr>
        <w:pStyle w:val="af0"/>
      </w:pPr>
    </w:p>
    <w:p w:rsidR="0015401B" w:rsidRDefault="0015401B" w:rsidP="0015401B">
      <w:pPr>
        <w:pStyle w:val="af0"/>
      </w:pPr>
    </w:p>
    <w:p w:rsidR="0015401B" w:rsidRDefault="0015401B" w:rsidP="0015401B">
      <w:pPr>
        <w:pStyle w:val="af0"/>
      </w:pPr>
    </w:p>
    <w:p w:rsidR="0015401B" w:rsidRDefault="0015401B" w:rsidP="0015401B">
      <w:pPr>
        <w:pStyle w:val="af0"/>
      </w:pPr>
    </w:p>
    <w:p w:rsidR="0015401B" w:rsidRDefault="0015401B" w:rsidP="0015401B">
      <w:pPr>
        <w:pStyle w:val="af0"/>
      </w:pPr>
    </w:p>
    <w:p w:rsidR="0015401B" w:rsidRDefault="0015401B" w:rsidP="0015401B">
      <w:pPr>
        <w:pStyle w:val="af0"/>
      </w:pPr>
    </w:p>
    <w:p w:rsidR="0015401B" w:rsidRDefault="002121A4" w:rsidP="0015401B">
      <w:pPr>
        <w:pStyle w:val="af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FD7E393" wp14:editId="384249C8">
                <wp:simplePos x="0" y="0"/>
                <wp:positionH relativeFrom="column">
                  <wp:posOffset>-309252</wp:posOffset>
                </wp:positionH>
                <wp:positionV relativeFrom="paragraph">
                  <wp:posOffset>3691199</wp:posOffset>
                </wp:positionV>
                <wp:extent cx="2115178" cy="74895"/>
                <wp:effectExtent l="0" t="0" r="19050" b="20955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5178" cy="7489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5DB8F39" id="直線コネクタ 27" o:spid="_x0000_s1026" style="position:absolute;left:0;text-align:lef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35pt,290.65pt" to="142.2pt,2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" strokecolor="yellow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-308338</wp:posOffset>
                </wp:positionH>
                <wp:positionV relativeFrom="paragraph">
                  <wp:posOffset>1917644</wp:posOffset>
                </wp:positionV>
                <wp:extent cx="2114264" cy="1647951"/>
                <wp:effectExtent l="0" t="0" r="19685" b="28575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264" cy="164795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AEC363E" id="直線コネクタ 26" o:spid="_x0000_s1026" style="position:absolute;left:0;text-align:left;flip:y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3pt,151pt" to="142.2pt,2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" strokecolor="yellow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-778751</wp:posOffset>
                </wp:positionH>
                <wp:positionV relativeFrom="paragraph">
                  <wp:posOffset>3565525</wp:posOffset>
                </wp:positionV>
                <wp:extent cx="468162" cy="125604"/>
                <wp:effectExtent l="0" t="0" r="27305" b="2730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62" cy="1256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CB7EF0E" id="正方形/長方形 25" o:spid="_x0000_s1026" style="position:absolute;left:0;text-align:left;margin-left:-61.3pt;margin-top:280.75pt;width:36.85pt;height:9.9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" filled="f" strokecolor="yellow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9DC649A" wp14:editId="370C3041">
                <wp:simplePos x="0" y="0"/>
                <wp:positionH relativeFrom="column">
                  <wp:posOffset>-510219</wp:posOffset>
                </wp:positionH>
                <wp:positionV relativeFrom="paragraph">
                  <wp:posOffset>1405200</wp:posOffset>
                </wp:positionV>
                <wp:extent cx="1997494" cy="512466"/>
                <wp:effectExtent l="0" t="0" r="22225" b="20955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7494" cy="51246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3AE4FD" id="直線コネクタ 24" o:spid="_x0000_s1026" style="position:absolute;left:0;text-align:lef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15pt,110.65pt" to="117.1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" strokecolor="red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-776500</wp:posOffset>
                </wp:positionH>
                <wp:positionV relativeFrom="paragraph">
                  <wp:posOffset>1404690</wp:posOffset>
                </wp:positionV>
                <wp:extent cx="5024" cy="517999"/>
                <wp:effectExtent l="0" t="0" r="33655" b="34925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4" cy="51799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0F5A383" id="直線コネクタ 23" o:spid="_x0000_s1026" style="position:absolute;left:0;text-align:lef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1.15pt,110.6pt" to="-60.75pt,1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" strokecolor="red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-776500</wp:posOffset>
                </wp:positionH>
                <wp:positionV relativeFrom="paragraph">
                  <wp:posOffset>1279595</wp:posOffset>
                </wp:positionV>
                <wp:extent cx="271305" cy="125604"/>
                <wp:effectExtent l="0" t="0" r="14605" b="2730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05" cy="1256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9A35F5" id="正方形/長方形 22" o:spid="_x0000_s1026" style="position:absolute;left:0;text-align:left;margin-left:-61.15pt;margin-top:100.75pt;width:21.35pt;height:9.9pt;z-index:25172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" filled="f" strokecolor="red" strokeweight="1.5pt"/>
            </w:pict>
          </mc:Fallback>
        </mc:AlternateContent>
      </w:r>
      <w:r w:rsidR="00761856">
        <w:rPr>
          <w:noProof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-778317</wp:posOffset>
            </wp:positionH>
            <wp:positionV relativeFrom="paragraph">
              <wp:posOffset>1920958</wp:posOffset>
            </wp:positionV>
            <wp:extent cx="2264314" cy="1843864"/>
            <wp:effectExtent l="19050" t="19050" r="22225" b="2349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pt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314" cy="184386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856">
        <w:rPr>
          <w:rFonts w:hint="eastAsia"/>
          <w:noProof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-778510</wp:posOffset>
            </wp:positionH>
            <wp:positionV relativeFrom="paragraph">
              <wp:posOffset>1165225</wp:posOffset>
            </wp:positionV>
            <wp:extent cx="5221389" cy="667909"/>
            <wp:effectExtent l="19050" t="19050" r="17780" b="184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389" cy="667909"/>
                    </a:xfrm>
                    <a:prstGeom prst="rect">
                      <a:avLst/>
                    </a:prstGeom>
                    <a:ln w="31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147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4483262</wp:posOffset>
                </wp:positionV>
                <wp:extent cx="5227955" cy="2514749"/>
                <wp:effectExtent l="19050" t="19050" r="10795" b="38100"/>
                <wp:wrapNone/>
                <wp:docPr id="192" name="グループ化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955" cy="2514749"/>
                          <a:chOff x="0" y="0"/>
                          <a:chExt cx="5227955" cy="2514749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955" cy="7169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79" y="765959"/>
                            <a:ext cx="2000250" cy="1748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1636" y="0"/>
                            <a:ext cx="2343150" cy="2507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2" name="正方形/長方形 12"/>
                        <wps:cNvSpPr/>
                        <wps:spPr>
                          <a:xfrm>
                            <a:off x="160317" y="5938"/>
                            <a:ext cx="238836" cy="8871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463138" y="1110343"/>
                            <a:ext cx="251924" cy="198054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正方形/長方形 14"/>
                        <wps:cNvSpPr/>
                        <wps:spPr>
                          <a:xfrm>
                            <a:off x="2755075" y="1134094"/>
                            <a:ext cx="341194" cy="116006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直線コネクタ 15"/>
                        <wps:cNvCnPr/>
                        <wps:spPr>
                          <a:xfrm>
                            <a:off x="160317" y="89065"/>
                            <a:ext cx="0" cy="67601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コネクタ 16"/>
                        <wps:cNvCnPr/>
                        <wps:spPr>
                          <a:xfrm>
                            <a:off x="397823" y="95003"/>
                            <a:ext cx="1761414" cy="675564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" name="直線コネクタ 19"/>
                        <wps:cNvCnPr/>
                        <wps:spPr>
                          <a:xfrm flipV="1">
                            <a:off x="682831" y="5938"/>
                            <a:ext cx="2019423" cy="1105469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FF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" name="直線コネクタ 20"/>
                        <wps:cNvCnPr/>
                        <wps:spPr>
                          <a:xfrm>
                            <a:off x="682831" y="1312224"/>
                            <a:ext cx="2019868" cy="1201078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FF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D9ED8B2" id="グループ化 192" o:spid="_x0000_s1026" style="position:absolute;left:0;text-align:left;margin-left:-60.75pt;margin-top:353pt;width:411.65pt;height:198pt;z-index:251722240" coordsize="52279,25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52279;height:7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VWIXBAAAA2gAAAA8AAABkcnMvZG93bnJldi54bWxEj8FqwzAQRO+F/oPYQm+1HGNMcaOYEtKS&#10;gy9J8wFba2sZWyvHUh3376tAIMdhZt4w62qxg5hp8p1jBaskBUHcON1xq+D09fHyCsIHZI2DY1Lw&#10;Rx6qzePDGkvtLnyg+RhaESHsS1RgQhhLKX1jyKJP3EgcvR83WQxRTq3UE14i3A4yS9NCWuw4Lhgc&#10;aWuo6Y+/VkG9O3+7Ppd7HDG3htxnPWOm1PPT8v4GItAS7uFbe68VFHC9Em+A3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OVWIXBAAAA2gAAAA8AAAAAAAAAAAAAAAAAnwIA&#10;AGRycy9kb3ducmV2LnhtbFBLBQYAAAAABAAEAPcAAACNAwAAAAA=&#10;" stroked="t" strokecolor="#7f7f7f [1612]">
                  <v:imagedata r:id="rId15" o:title=""/>
                  <v:path arrowok="t"/>
                </v:shape>
                <v:shape id="図 9" o:spid="_x0000_s1028" type="#_x0000_t75" style="position:absolute;left:1543;top:7659;width:20003;height:17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K6P3DAAAA2gAAAA8AAABkcnMvZG93bnJldi54bWxEj0FrwkAUhO+F/oflFbzVTQVrja6SCqJH&#10;az3o7Zl93YRm34bsmsT+ercgeBxm5htmvuxtJVpqfOlYwdswAUGcO12yUXD4Xr9+gPABWWPlmBRc&#10;ycNy8fw0x1S7jr+o3QcjIoR9igqKEOpUSp8XZNEPXU0cvR/XWAxRNkbqBrsIt5UcJcm7tFhyXCiw&#10;plVB+e/+YhWMq2N3+kvM5jxxn5s222Vl3RmlBi99NgMRqA+P8L291Qqm8H8l3g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ro/cMAAADaAAAADwAAAAAAAAAAAAAAAACf&#10;AgAAZHJzL2Rvd25yZXYueG1sUEsFBgAAAAAEAAQA9wAAAI8DAAAAAA==&#10;" stroked="t" strokecolor="#7f7f7f [1612]">
                  <v:imagedata r:id="rId16" o:title=""/>
                  <v:path arrowok="t"/>
                </v:shape>
                <v:shape id="図 11" o:spid="_x0000_s1029" type="#_x0000_t75" style="position:absolute;left:27016;width:23431;height:25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qubPBAAAA2wAAAA8AAABkcnMvZG93bnJldi54bWxET8lqwzAQvRf6D2IKuZRadqAluFFCaWkI&#10;zal26HlqjRdijYylePn7KBDIbR5vnfV2Mq0YqHeNZQVJFIMgLqxuuFJwzL9fViCcR9bYWiYFMznY&#10;bh4f1phqO/IvDZmvRAhhl6KC2vsuldIVNRl0ke2IA1fa3qAPsK+k7nEM4aaVyzh+kwYbDg01dvRZ&#10;U3HKzkZBVmWncp71/+vPM36V8S7J/w6tUoun6eMdhKfJ38U3916H+QlcfwkHyM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qubPBAAAA2wAAAA8AAAAAAAAAAAAAAAAAnwIA&#10;AGRycy9kb3ducmV2LnhtbFBLBQYAAAAABAAEAPcAAACNAwAAAAA=&#10;" stroked="t" strokecolor="#7f7f7f [1612]">
                  <v:imagedata r:id="rId17" o:title=""/>
                  <v:path arrowok="t"/>
                </v:shape>
                <v:rect id="正方形/長方形 12" o:spid="_x0000_s1030" style="position:absolute;left:1603;top:59;width:2388;height: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hqTMAA&#10;AADbAAAADwAAAGRycy9kb3ducmV2LnhtbERPTYvCMBC9L/gfwgh7W1NzWKUaRQVxd/HgunofmrEt&#10;NpPSxLb+e7MgeJvH+5z5sreVaKnxpWMN41ECgjhzpuRcw+lv+zEF4QOywcoxabiTh+Vi8DbH1LiO&#10;f6k9hlzEEPYpaihCqFMpfVaQRT9yNXHkLq6xGCJscmka7GK4raRKkk9pseTYUGBNm4Ky6/FmNRzc&#10;9SKrs1I/k/VOTb7ttMvbvdbvw341AxGoDy/x0/1l4nwF/7/EA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nhqTMAAAADbAAAADwAAAAAAAAAAAAAAAACYAgAAZHJzL2Rvd25y&#10;ZXYueG1sUEsFBgAAAAAEAAQA9QAAAIUDAAAAAA==&#10;" filled="f" strokecolor="red" strokeweight="1.5pt"/>
                <v:rect id="正方形/長方形 13" o:spid="_x0000_s1031" style="position:absolute;left:4631;top:11103;width:2519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/PvL8A&#10;AADbAAAADwAAAGRycy9kb3ducmV2LnhtbERP24rCMBB9F/yHMIJvmqqwSNe0rIKgyIK6fsBsM9uW&#10;bSYliVr9eiMIvs3hXGeRd6YRF3K+tqxgMk5AEBdW11wqOP2sR3MQPiBrbCyTght5yLN+b4Gptlc+&#10;0OUYShFD2KeooAqhTaX0RUUG/di2xJH7s85giNCVUju8xnDTyGmSfEiDNceGCltaVVT8H89GwZn2&#10;96C1lact6uXObX639fdOqeGg+/oEEagLb/HLvdFx/gyev8QDZPY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n8+8vwAAANsAAAAPAAAAAAAAAAAAAAAAAJgCAABkcnMvZG93bnJl&#10;di54bWxQSwUGAAAAAAQABAD1AAAAhAMAAAAA&#10;" filled="f" strokecolor="yellow" strokeweight="1.5pt"/>
                <v:rect id="正方形/長方形 14" o:spid="_x0000_s1032" style="position:absolute;left:27550;top:11340;width:3412;height:1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KusAA&#10;AADbAAAADwAAAGRycy9kb3ducmV2LnhtbERPTWvCQBC9F/wPywi9FN1UrEh0FS0I9lj14m3Mjkkw&#10;Oxuykxj767tCobd5vM9ZrntXqY6aUHo28D5OQBFn3pacGzgdd6M5qCDIFivPZOBBAdarwcsSU+vv&#10;/E3dQXIVQzikaKAQqVOtQ1aQwzD2NXHkrr5xKBE2ubYN3mO4q/QkSWbaYcmxocCaPgvKbofWGfhJ&#10;5HT72nb7x2XL5/bjra1YyJjXYb9ZgBLq5V/8597bOH8Kz1/iAXr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VKusAAAADbAAAADwAAAAAAAAAAAAAAAACYAgAAZHJzL2Rvd25y&#10;ZXYueG1sUEsFBgAAAAAEAAQA9QAAAIUDAAAAAA==&#10;" filled="f" strokecolor="#00b0f0" strokeweight="1.5pt"/>
                <v:line id="直線コネクタ 15" o:spid="_x0000_s1033" style="position:absolute;visibility:visible;mso-wrap-style:square" from="1603,890" to="1603,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uOQr8AAADbAAAADwAAAGRycy9kb3ducmV2LnhtbERPTYvCMBC9C/sfwgheZE1cUKSaFlkQ&#10;PK7ay96GZmxLm0lpolZ/vREEb/N4n7PJBtuKK/W+dqxhPlMgiAtnai415Kfd9wqED8gGW8ek4U4e&#10;svRrtMHEuBsf6HoMpYgh7BPUUIXQJVL6oiKLfuY64sidXW8xRNiX0vR4i+G2lT9KLaXFmmNDhR39&#10;VlQ0x4vVcCia5mLKu6pX//n0j3xuw0NpPRkP2zWIQEP4iN/uvYnzF/D6JR4g0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9uOQr8AAADbAAAADwAAAAAAAAAAAAAAAACh&#10;AgAAZHJzL2Rvd25yZXYueG1sUEsFBgAAAAAEAAQA+QAAAI0DAAAAAA==&#10;" strokecolor="red" strokeweight="1.5pt">
                  <v:stroke dashstyle="1 1" joinstyle="miter"/>
                </v:line>
                <v:line id="直線コネクタ 16" o:spid="_x0000_s1034" style="position:absolute;visibility:visible;mso-wrap-style:square" from="3978,950" to="21592,7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kQNbwAAADbAAAADwAAAGRycy9kb3ducmV2LnhtbERPvQrCMBDeBd8hnOAimuggUo0iguDo&#10;Txe3oznb0uZSmqjVpzeC4HYf3++tNp2txYNaXzrWMJ0oEMSZMyXnGtLLfrwA4QOywdoxaXiRh826&#10;31thYtyTT/Q4h1zEEPYJaihCaBIpfVaQRT9xDXHkbq61GCJsc2lafMZwW8uZUnNpseTYUGBDu4Ky&#10;6ny3Gk5ZVd1N/lLl4pqOjuRTG95K6+Gg2y5BBOrCX/xzH0ycP4fvL/EAuf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wkQNbwAAADbAAAADwAAAAAAAAAAAAAAAAChAgAA&#10;ZHJzL2Rvd25yZXYueG1sUEsFBgAAAAAEAAQA+QAAAIoDAAAAAA==&#10;" strokecolor="red" strokeweight="1.5pt">
                  <v:stroke dashstyle="1 1" joinstyle="miter"/>
                </v:line>
                <v:line id="直線コネクタ 19" o:spid="_x0000_s1035" style="position:absolute;flip:y;visibility:visible;mso-wrap-style:square" from="6828,59" to="27022,11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ZWcMAAADbAAAADwAAAGRycy9kb3ducmV2LnhtbERPS2vCQBC+F/oflin0EuqmBaWJ2Uhp&#10;aRFPPnLwOGTHJJidDdk1Rn+9Kwi9zcf3nGwxmlYM1LvGsoL3SQyCuLS64UpBsft9+wThPLLG1jIp&#10;uJCDRf78lGGq7Zk3NGx9JUIIuxQV1N53qZSurMmgm9iOOHAH2xv0AfaV1D2eQ7hp5Uccz6TBhkND&#10;jR1911QetyejoN3/7YrVeppch6L6GZskik5DpNTry/g1B+Fp9P/ih3upw/wE7r+EA2R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cGVnDAAAA2wAAAA8AAAAAAAAAAAAA&#10;AAAAoQIAAGRycy9kb3ducmV2LnhtbFBLBQYAAAAABAAEAPkAAACRAwAAAAA=&#10;" strokecolor="yellow" strokeweight="1.5pt">
                  <v:stroke dashstyle="1 1" joinstyle="miter"/>
                </v:line>
                <v:line id="直線コネクタ 20" o:spid="_x0000_s1036" style="position:absolute;visibility:visible;mso-wrap-style:square" from="6828,13122" to="27026,25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xIe70AAADbAAAADwAAAGRycy9kb3ducmV2LnhtbERPy4rCMBTdD/gP4Qqz07QuRKppEUGZ&#10;WfoAcXdprm21uSlJbOvfTxbCLA/nvSlG04qenG8sK0jnCQji0uqGKwWX8362AuEDssbWMil4k4ci&#10;n3xtMNN24CP1p1CJGMI+QwV1CF0mpS9rMujntiOO3N06gyFCV0ntcIjhppWLJFlKgw3Hhho72tVU&#10;Pk8vo0Di4bp9341Nh76yKT9u6Pa/Sn1Px+0aRKAx/Is/7h+tYBHXxy/xB8j8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4sSHu9AAAA2wAAAA8AAAAAAAAAAAAAAAAAoQIA&#10;AGRycy9kb3ducmV2LnhtbFBLBQYAAAAABAAEAPkAAACLAwAAAAA=&#10;" strokecolor="yellow" strokeweight="1.5pt">
                  <v:stroke dashstyle="1 1" joinstyle="miter"/>
                </v:line>
              </v:group>
            </w:pict>
          </mc:Fallback>
        </mc:AlternateContent>
      </w:r>
      <w:r w:rsidR="00430147" w:rsidRPr="009A19CB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3808" behindDoc="1" locked="0" layoutInCell="1" allowOverlap="1" wp14:anchorId="2088179B" wp14:editId="1FFE6B41">
                <wp:simplePos x="0" y="0"/>
                <wp:positionH relativeFrom="margin">
                  <wp:posOffset>-546735</wp:posOffset>
                </wp:positionH>
                <wp:positionV relativeFrom="topMargin">
                  <wp:posOffset>1678940</wp:posOffset>
                </wp:positionV>
                <wp:extent cx="5438775" cy="7248525"/>
                <wp:effectExtent l="19050" t="19050" r="28575" b="2857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724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3399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A49" w:rsidRDefault="00111A49" w:rsidP="00111A49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1A49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～シナリオ</w:t>
                            </w:r>
                            <w:r w:rsidRPr="00111A49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28"/>
                                <w:szCs w:val="28"/>
                              </w:rPr>
                              <w:t>作成の手順～</w:t>
                            </w:r>
                          </w:p>
                          <w:p w:rsidR="00111A49" w:rsidRDefault="00111A49" w:rsidP="00111A49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</w:pPr>
                            <w:r w:rsidRPr="00470073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</w:rPr>
                              <w:t>■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</w:rPr>
                              <w:t>作業前に</w:t>
                            </w:r>
                            <w:r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  <w:t>確認して頂きたいこと</w:t>
                            </w:r>
                          </w:p>
                          <w:p w:rsidR="00111A49" w:rsidRPr="0015401B" w:rsidRDefault="00111A49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15401B">
                              <w:rPr>
                                <w:rFonts w:ascii="Meiryo UI" w:eastAsia="Meiryo UI" w:hAnsi="Meiryo UI" w:cs="Meiryo UI" w:hint="eastAsia"/>
                              </w:rPr>
                              <w:t>改行</w:t>
                            </w:r>
                            <w:r w:rsidRPr="0015401B">
                              <w:rPr>
                                <w:rFonts w:ascii="Meiryo UI" w:eastAsia="Meiryo UI" w:hAnsi="Meiryo UI" w:cs="Meiryo UI"/>
                              </w:rPr>
                              <w:t>した際の</w:t>
                            </w:r>
                            <w:r w:rsidRPr="0015401B">
                              <w:rPr>
                                <w:rFonts w:ascii="Meiryo UI" w:eastAsia="Meiryo UI" w:hAnsi="Meiryo UI" w:cs="Meiryo UI" w:hint="eastAsia"/>
                              </w:rPr>
                              <w:t>段落</w:t>
                            </w:r>
                            <w:r w:rsidRPr="0015401B">
                              <w:rPr>
                                <w:rFonts w:ascii="Meiryo UI" w:eastAsia="Meiryo UI" w:hAnsi="Meiryo UI" w:cs="Meiryo UI"/>
                              </w:rPr>
                              <w:t>記号</w:t>
                            </w:r>
                            <w:r w:rsidRPr="0015401B">
                              <w:rPr>
                                <w:rFonts w:ascii="Meiryo UI" w:eastAsia="Meiryo UI" w:hAnsi="Meiryo UI" w:cs="Meiryo UI" w:hint="eastAsia"/>
                              </w:rPr>
                              <w:t>（↲）</w:t>
                            </w:r>
                            <w:r w:rsidRPr="0015401B">
                              <w:rPr>
                                <w:rFonts w:ascii="Meiryo UI" w:eastAsia="Meiryo UI" w:hAnsi="Meiryo UI" w:cs="Meiryo UI"/>
                              </w:rPr>
                              <w:t>が表示になっているか</w:t>
                            </w:r>
                          </w:p>
                          <w:p w:rsidR="00111A49" w:rsidRPr="00111A49" w:rsidRDefault="00111A49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</w:pPr>
                            <w:r w:rsidRPr="00111A49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u w:val="single"/>
                              </w:rPr>
                              <w:t xml:space="preserve">表示方法　</w:t>
                            </w:r>
                            <w:r w:rsidRPr="00111A49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  <w:t xml:space="preserve">–　Office for </w:t>
                            </w:r>
                            <w:r w:rsidRPr="00111A49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u w:val="single"/>
                              </w:rPr>
                              <w:t>Windowsの</w:t>
                            </w:r>
                            <w:r w:rsidRPr="00111A49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  <w:t>場合</w:t>
                            </w:r>
                          </w:p>
                          <w:p w:rsidR="00111A49" w:rsidRPr="002121A4" w:rsidRDefault="00111A49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086EC2">
                              <w:rPr>
                                <w:rFonts w:ascii="Meiryo UI" w:eastAsia="Meiryo UI" w:hAnsi="Meiryo UI" w:cs="Meiryo UI"/>
                              </w:rPr>
                              <w:t>ファイル→</w:t>
                            </w:r>
                            <w:r w:rsidRPr="00086EC2">
                              <w:rPr>
                                <w:rFonts w:ascii="Meiryo UI" w:eastAsia="Meiryo UI" w:hAnsi="Meiryo UI" w:cs="Meiryo UI" w:hint="eastAsia"/>
                              </w:rPr>
                              <w:t>オプション</w:t>
                            </w:r>
                            <w:r w:rsidRPr="00086EC2">
                              <w:rPr>
                                <w:rFonts w:ascii="Meiryo UI" w:eastAsia="Meiryo UI" w:hAnsi="Meiryo UI" w:cs="Meiryo UI"/>
                              </w:rPr>
                              <w:t>→</w:t>
                            </w:r>
                            <w:r w:rsidRPr="00086EC2">
                              <w:rPr>
                                <w:rFonts w:ascii="Meiryo UI" w:eastAsia="Meiryo UI" w:hAnsi="Meiryo UI" w:cs="Meiryo UI" w:hint="eastAsia"/>
                              </w:rPr>
                              <w:t>表示</w:t>
                            </w:r>
                            <w:r w:rsidRPr="00086EC2">
                              <w:rPr>
                                <w:rFonts w:ascii="Meiryo UI" w:eastAsia="Meiryo UI" w:hAnsi="Meiryo UI" w:cs="Meiryo UI"/>
                              </w:rPr>
                              <w:t>→常に表示する</w:t>
                            </w:r>
                            <w:r w:rsidRPr="00086EC2">
                              <w:rPr>
                                <w:rFonts w:ascii="Meiryo UI" w:eastAsia="Meiryo UI" w:hAnsi="Meiryo UI" w:cs="Meiryo UI" w:hint="eastAsia"/>
                              </w:rPr>
                              <w:t>編集記号</w:t>
                            </w:r>
                            <w:r w:rsidRPr="00086EC2">
                              <w:rPr>
                                <w:rFonts w:ascii="Meiryo UI" w:eastAsia="Meiryo UI" w:hAnsi="Meiryo UI" w:cs="Meiryo UI"/>
                              </w:rPr>
                              <w:t>→</w:t>
                            </w:r>
                            <w:r w:rsidRPr="00086EC2">
                              <w:rPr>
                                <w:rFonts w:ascii="Meiryo UI" w:eastAsia="Meiryo UI" w:hAnsi="Meiryo UI" w:cs="Meiryo UI"/>
                                <w:color w:val="FF0000"/>
                              </w:rPr>
                              <w:t>段落記</w:t>
                            </w:r>
                            <w:r w:rsidRPr="00086EC2">
                              <w:rPr>
                                <w:rFonts w:ascii="Meiryo UI" w:eastAsia="Meiryo UI" w:hAnsi="Meiryo UI" w:cs="Meiryo UI"/>
                              </w:rPr>
                              <w:t>に</w:t>
                            </w:r>
                            <w:r w:rsidRPr="00086EC2">
                              <w:rPr>
                                <w:rFonts w:ascii="Meiryo UI" w:eastAsia="Meiryo UI" w:hAnsi="Meiryo UI" w:cs="Meiryo UI" w:hint="eastAsia"/>
                              </w:rPr>
                              <w:t>チェック</w:t>
                            </w:r>
                            <w:r w:rsidRPr="00086EC2">
                              <w:rPr>
                                <w:rFonts w:ascii="Meiryo UI" w:eastAsia="Meiryo UI" w:hAnsi="Meiryo UI" w:cs="Meiryo UI"/>
                              </w:rPr>
                              <w:t>を入れる</w:t>
                            </w:r>
                          </w:p>
                          <w:p w:rsidR="00BC4FBC" w:rsidRDefault="00BC4FBC" w:rsidP="00111A49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  <w:p w:rsidR="00BC4FBC" w:rsidRDefault="00BC4FBC" w:rsidP="00111A49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  <w:p w:rsidR="00BC4FBC" w:rsidRDefault="00BC4FBC" w:rsidP="00111A49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  <w:p w:rsidR="00BC4FBC" w:rsidRDefault="00BC4FBC" w:rsidP="00111A49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  <w:p w:rsidR="00BC4FBC" w:rsidRDefault="00BC4FBC" w:rsidP="00111A49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  <w:p w:rsidR="00BC4FBC" w:rsidRDefault="00BC4FBC" w:rsidP="00111A49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  <w:p w:rsidR="00BC4FBC" w:rsidRDefault="00BC4FBC" w:rsidP="00111A49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  <w:p w:rsidR="00BC4FBC" w:rsidRDefault="00BC4FBC" w:rsidP="00111A49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  <w:p w:rsidR="00BC4FBC" w:rsidRDefault="00BC4FBC" w:rsidP="00111A49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  <w:p w:rsidR="00BC4FBC" w:rsidRDefault="00BC4FBC" w:rsidP="00111A49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  <w:p w:rsidR="00BC4FBC" w:rsidRDefault="00BC4FBC" w:rsidP="00111A49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  <w:p w:rsidR="00BC4FBC" w:rsidRDefault="00BC4FBC" w:rsidP="00111A49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  <w:p w:rsidR="00BC4FBC" w:rsidRPr="00086EC2" w:rsidRDefault="00BC4FBC" w:rsidP="00111A49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  <w:p w:rsidR="00111A49" w:rsidRPr="00111A49" w:rsidRDefault="00111A49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</w:pPr>
                            <w:r w:rsidRPr="00111A49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u w:val="single"/>
                              </w:rPr>
                              <w:t xml:space="preserve">表示方法　</w:t>
                            </w:r>
                            <w:r w:rsidRPr="00111A49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  <w:t xml:space="preserve">–　</w:t>
                            </w:r>
                            <w:r w:rsidRPr="00111A49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u w:val="single"/>
                              </w:rPr>
                              <w:t>Office</w:t>
                            </w:r>
                            <w:r w:rsidRPr="00111A49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  <w:t xml:space="preserve">　</w:t>
                            </w:r>
                            <w:r w:rsidRPr="00111A49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u w:val="single"/>
                              </w:rPr>
                              <w:t xml:space="preserve">for </w:t>
                            </w:r>
                            <w:r w:rsidRPr="00111A49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  <w:t>Mac</w:t>
                            </w:r>
                            <w:r w:rsidRPr="00111A49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u w:val="single"/>
                              </w:rPr>
                              <w:t>の</w:t>
                            </w:r>
                            <w:r w:rsidRPr="00111A49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  <w:t>場合</w:t>
                            </w:r>
                          </w:p>
                          <w:p w:rsidR="00111A49" w:rsidRDefault="00111A49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リンゴ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マークの右側Wordというタブを開き、環境設定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→表示（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作成および校正表示ツール）</w:t>
                            </w:r>
                          </w:p>
                          <w:p w:rsidR="00111A49" w:rsidRPr="00086EC2" w:rsidRDefault="00111A49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</w:rPr>
                              <w:t>→編集記号表示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→</w:t>
                            </w:r>
                            <w:r w:rsidRPr="00894CFC">
                              <w:rPr>
                                <w:rFonts w:ascii="Meiryo UI" w:eastAsia="Meiryo UI" w:hAnsi="Meiryo UI" w:cs="Meiryo UI"/>
                                <w:color w:val="FF0000"/>
                              </w:rPr>
                              <w:t>段落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チェック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を入れ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る</w:t>
                            </w:r>
                          </w:p>
                          <w:p w:rsidR="00111A49" w:rsidRDefault="00111A49" w:rsidP="00111A49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</w:pPr>
                          </w:p>
                          <w:p w:rsidR="00111A49" w:rsidRPr="00086EC2" w:rsidRDefault="00111A49" w:rsidP="00111A49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88179B" id="_x0000_s1027" type="#_x0000_t202" style="position:absolute;left:0;text-align:left;margin-left:-43.05pt;margin-top:132.2pt;width:428.25pt;height:570.75pt;z-index:-251612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" strokecolor="#39f" strokeweight="2.25pt">
                <v:textbox>
                  <w:txbxContent>
                    <w:p w:rsidR="00111A49" w:rsidRDefault="00111A49" w:rsidP="00111A49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bCs/>
                          <w:sz w:val="28"/>
                          <w:szCs w:val="28"/>
                        </w:rPr>
                      </w:pPr>
                      <w:r w:rsidRPr="00111A49">
                        <w:rPr>
                          <w:rFonts w:ascii="Meiryo UI" w:eastAsia="Meiryo UI" w:hAnsi="Meiryo UI" w:cs="Meiryo UI" w:hint="eastAsia"/>
                          <w:b/>
                          <w:bCs/>
                          <w:sz w:val="28"/>
                          <w:szCs w:val="28"/>
                        </w:rPr>
                        <w:t>～シナリオ</w:t>
                      </w:r>
                      <w:r w:rsidRPr="00111A49">
                        <w:rPr>
                          <w:rFonts w:ascii="Meiryo UI" w:eastAsia="Meiryo UI" w:hAnsi="Meiryo UI" w:cs="Meiryo UI"/>
                          <w:b/>
                          <w:bCs/>
                          <w:sz w:val="28"/>
                          <w:szCs w:val="28"/>
                        </w:rPr>
                        <w:t>作成の手順～</w:t>
                      </w:r>
                    </w:p>
                    <w:p w:rsidR="00111A49" w:rsidRDefault="00111A49" w:rsidP="00111A49">
                      <w:pPr>
                        <w:rPr>
                          <w:rFonts w:ascii="Meiryo UI" w:eastAsia="Meiryo UI" w:hAnsi="Meiryo UI" w:cs="Meiryo UI"/>
                          <w:b/>
                          <w:bCs/>
                        </w:rPr>
                      </w:pPr>
                      <w:r w:rsidRPr="00470073">
                        <w:rPr>
                          <w:rFonts w:ascii="Meiryo UI" w:eastAsia="Meiryo UI" w:hAnsi="Meiryo UI" w:cs="Meiryo UI" w:hint="eastAsia"/>
                          <w:b/>
                          <w:bCs/>
                        </w:rPr>
                        <w:t>■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</w:rPr>
                        <w:t>作業前に</w:t>
                      </w:r>
                      <w:r>
                        <w:rPr>
                          <w:rFonts w:ascii="Meiryo UI" w:eastAsia="Meiryo UI" w:hAnsi="Meiryo UI" w:cs="Meiryo UI"/>
                          <w:b/>
                          <w:bCs/>
                        </w:rPr>
                        <w:t>確認して頂きたいこと</w:t>
                      </w:r>
                    </w:p>
                    <w:p w:rsidR="00111A49" w:rsidRPr="0015401B" w:rsidRDefault="00111A49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</w:rPr>
                      </w:pPr>
                      <w:r w:rsidRPr="0015401B">
                        <w:rPr>
                          <w:rFonts w:ascii="Meiryo UI" w:eastAsia="Meiryo UI" w:hAnsi="Meiryo UI" w:cs="Meiryo UI" w:hint="eastAsia"/>
                        </w:rPr>
                        <w:t>改行</w:t>
                      </w:r>
                      <w:r w:rsidRPr="0015401B">
                        <w:rPr>
                          <w:rFonts w:ascii="Meiryo UI" w:eastAsia="Meiryo UI" w:hAnsi="Meiryo UI" w:cs="Meiryo UI"/>
                        </w:rPr>
                        <w:t>した際の</w:t>
                      </w:r>
                      <w:r w:rsidRPr="0015401B">
                        <w:rPr>
                          <w:rFonts w:ascii="Meiryo UI" w:eastAsia="Meiryo UI" w:hAnsi="Meiryo UI" w:cs="Meiryo UI" w:hint="eastAsia"/>
                        </w:rPr>
                        <w:t>段落</w:t>
                      </w:r>
                      <w:r w:rsidRPr="0015401B">
                        <w:rPr>
                          <w:rFonts w:ascii="Meiryo UI" w:eastAsia="Meiryo UI" w:hAnsi="Meiryo UI" w:cs="Meiryo UI"/>
                        </w:rPr>
                        <w:t>記号</w:t>
                      </w:r>
                      <w:r w:rsidRPr="0015401B">
                        <w:rPr>
                          <w:rFonts w:ascii="Meiryo UI" w:eastAsia="Meiryo UI" w:hAnsi="Meiryo UI" w:cs="Meiryo UI" w:hint="eastAsia"/>
                        </w:rPr>
                        <w:t>（↲）</w:t>
                      </w:r>
                      <w:r w:rsidRPr="0015401B">
                        <w:rPr>
                          <w:rFonts w:ascii="Meiryo UI" w:eastAsia="Meiryo UI" w:hAnsi="Meiryo UI" w:cs="Meiryo UI"/>
                        </w:rPr>
                        <w:t>が表示になっているか</w:t>
                      </w:r>
                    </w:p>
                    <w:p w:rsidR="00111A49" w:rsidRPr="00111A49" w:rsidRDefault="00111A49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</w:pPr>
                      <w:r w:rsidRPr="00111A49">
                        <w:rPr>
                          <w:rFonts w:ascii="Meiryo UI" w:eastAsia="Meiryo UI" w:hAnsi="Meiryo UI" w:cs="Meiryo UI" w:hint="eastAsia"/>
                          <w:b/>
                          <w:bCs/>
                          <w:u w:val="single"/>
                        </w:rPr>
                        <w:t xml:space="preserve">表示方法　</w:t>
                      </w:r>
                      <w:r w:rsidRPr="00111A49"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  <w:t xml:space="preserve">–　Office for </w:t>
                      </w:r>
                      <w:r w:rsidRPr="00111A49">
                        <w:rPr>
                          <w:rFonts w:ascii="Meiryo UI" w:eastAsia="Meiryo UI" w:hAnsi="Meiryo UI" w:cs="Meiryo UI" w:hint="eastAsia"/>
                          <w:b/>
                          <w:bCs/>
                          <w:u w:val="single"/>
                        </w:rPr>
                        <w:t>Windowsの</w:t>
                      </w:r>
                      <w:r w:rsidRPr="00111A49"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  <w:t>場合</w:t>
                      </w:r>
                    </w:p>
                    <w:p w:rsidR="00111A49" w:rsidRPr="002121A4" w:rsidRDefault="00111A49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</w:rPr>
                      </w:pPr>
                      <w:r w:rsidRPr="00086EC2">
                        <w:rPr>
                          <w:rFonts w:ascii="Meiryo UI" w:eastAsia="Meiryo UI" w:hAnsi="Meiryo UI" w:cs="Meiryo UI"/>
                        </w:rPr>
                        <w:t>ファイル→</w:t>
                      </w:r>
                      <w:r w:rsidRPr="00086EC2">
                        <w:rPr>
                          <w:rFonts w:ascii="Meiryo UI" w:eastAsia="Meiryo UI" w:hAnsi="Meiryo UI" w:cs="Meiryo UI" w:hint="eastAsia"/>
                        </w:rPr>
                        <w:t>オプション</w:t>
                      </w:r>
                      <w:r w:rsidRPr="00086EC2">
                        <w:rPr>
                          <w:rFonts w:ascii="Meiryo UI" w:eastAsia="Meiryo UI" w:hAnsi="Meiryo UI" w:cs="Meiryo UI"/>
                        </w:rPr>
                        <w:t>→</w:t>
                      </w:r>
                      <w:r w:rsidRPr="00086EC2">
                        <w:rPr>
                          <w:rFonts w:ascii="Meiryo UI" w:eastAsia="Meiryo UI" w:hAnsi="Meiryo UI" w:cs="Meiryo UI" w:hint="eastAsia"/>
                        </w:rPr>
                        <w:t>表示</w:t>
                      </w:r>
                      <w:r w:rsidRPr="00086EC2">
                        <w:rPr>
                          <w:rFonts w:ascii="Meiryo UI" w:eastAsia="Meiryo UI" w:hAnsi="Meiryo UI" w:cs="Meiryo UI"/>
                        </w:rPr>
                        <w:t>→常に表示する</w:t>
                      </w:r>
                      <w:r w:rsidRPr="00086EC2">
                        <w:rPr>
                          <w:rFonts w:ascii="Meiryo UI" w:eastAsia="Meiryo UI" w:hAnsi="Meiryo UI" w:cs="Meiryo UI" w:hint="eastAsia"/>
                        </w:rPr>
                        <w:t>編集記号</w:t>
                      </w:r>
                      <w:r w:rsidRPr="00086EC2">
                        <w:rPr>
                          <w:rFonts w:ascii="Meiryo UI" w:eastAsia="Meiryo UI" w:hAnsi="Meiryo UI" w:cs="Meiryo UI"/>
                        </w:rPr>
                        <w:t>→</w:t>
                      </w:r>
                      <w:r w:rsidRPr="00086EC2">
                        <w:rPr>
                          <w:rFonts w:ascii="Meiryo UI" w:eastAsia="Meiryo UI" w:hAnsi="Meiryo UI" w:cs="Meiryo UI"/>
                          <w:color w:val="FF0000"/>
                        </w:rPr>
                        <w:t>段落記</w:t>
                      </w:r>
                      <w:r w:rsidRPr="00086EC2">
                        <w:rPr>
                          <w:rFonts w:ascii="Meiryo UI" w:eastAsia="Meiryo UI" w:hAnsi="Meiryo UI" w:cs="Meiryo UI"/>
                        </w:rPr>
                        <w:t>に</w:t>
                      </w:r>
                      <w:r w:rsidRPr="00086EC2">
                        <w:rPr>
                          <w:rFonts w:ascii="Meiryo UI" w:eastAsia="Meiryo UI" w:hAnsi="Meiryo UI" w:cs="Meiryo UI" w:hint="eastAsia"/>
                        </w:rPr>
                        <w:t>チェック</w:t>
                      </w:r>
                      <w:r w:rsidRPr="00086EC2">
                        <w:rPr>
                          <w:rFonts w:ascii="Meiryo UI" w:eastAsia="Meiryo UI" w:hAnsi="Meiryo UI" w:cs="Meiryo UI"/>
                        </w:rPr>
                        <w:t>を入れる</w:t>
                      </w:r>
                    </w:p>
                    <w:p w:rsidR="00BC4FBC" w:rsidRDefault="00BC4FBC" w:rsidP="00111A49">
                      <w:pPr>
                        <w:rPr>
                          <w:rFonts w:ascii="Meiryo UI" w:eastAsia="Meiryo UI" w:hAnsi="Meiryo UI" w:cs="Meiryo UI"/>
                        </w:rPr>
                      </w:pPr>
                    </w:p>
                    <w:p w:rsidR="00BC4FBC" w:rsidRDefault="00BC4FBC" w:rsidP="00111A49">
                      <w:pPr>
                        <w:rPr>
                          <w:rFonts w:ascii="Meiryo UI" w:eastAsia="Meiryo UI" w:hAnsi="Meiryo UI" w:cs="Meiryo UI"/>
                        </w:rPr>
                      </w:pPr>
                    </w:p>
                    <w:p w:rsidR="00BC4FBC" w:rsidRDefault="00BC4FBC" w:rsidP="00111A49">
                      <w:pPr>
                        <w:rPr>
                          <w:rFonts w:ascii="Meiryo UI" w:eastAsia="Meiryo UI" w:hAnsi="Meiryo UI" w:cs="Meiryo UI"/>
                        </w:rPr>
                      </w:pPr>
                    </w:p>
                    <w:p w:rsidR="00BC4FBC" w:rsidRDefault="00BC4FBC" w:rsidP="00111A49">
                      <w:pPr>
                        <w:rPr>
                          <w:rFonts w:ascii="Meiryo UI" w:eastAsia="Meiryo UI" w:hAnsi="Meiryo UI" w:cs="Meiryo UI"/>
                        </w:rPr>
                      </w:pPr>
                    </w:p>
                    <w:p w:rsidR="00BC4FBC" w:rsidRDefault="00BC4FBC" w:rsidP="00111A49">
                      <w:pPr>
                        <w:rPr>
                          <w:rFonts w:ascii="Meiryo UI" w:eastAsia="Meiryo UI" w:hAnsi="Meiryo UI" w:cs="Meiryo UI"/>
                        </w:rPr>
                      </w:pPr>
                    </w:p>
                    <w:p w:rsidR="00BC4FBC" w:rsidRDefault="00BC4FBC" w:rsidP="00111A49">
                      <w:pPr>
                        <w:rPr>
                          <w:rFonts w:ascii="Meiryo UI" w:eastAsia="Meiryo UI" w:hAnsi="Meiryo UI" w:cs="Meiryo UI"/>
                        </w:rPr>
                      </w:pPr>
                    </w:p>
                    <w:p w:rsidR="00BC4FBC" w:rsidRDefault="00BC4FBC" w:rsidP="00111A49">
                      <w:pPr>
                        <w:rPr>
                          <w:rFonts w:ascii="Meiryo UI" w:eastAsia="Meiryo UI" w:hAnsi="Meiryo UI" w:cs="Meiryo UI"/>
                        </w:rPr>
                      </w:pPr>
                    </w:p>
                    <w:p w:rsidR="00BC4FBC" w:rsidRDefault="00BC4FBC" w:rsidP="00111A49">
                      <w:pPr>
                        <w:rPr>
                          <w:rFonts w:ascii="Meiryo UI" w:eastAsia="Meiryo UI" w:hAnsi="Meiryo UI" w:cs="Meiryo UI"/>
                        </w:rPr>
                      </w:pPr>
                    </w:p>
                    <w:p w:rsidR="00BC4FBC" w:rsidRDefault="00BC4FBC" w:rsidP="00111A49">
                      <w:pPr>
                        <w:rPr>
                          <w:rFonts w:ascii="Meiryo UI" w:eastAsia="Meiryo UI" w:hAnsi="Meiryo UI" w:cs="Meiryo UI"/>
                        </w:rPr>
                      </w:pPr>
                    </w:p>
                    <w:p w:rsidR="00BC4FBC" w:rsidRDefault="00BC4FBC" w:rsidP="00111A49">
                      <w:pPr>
                        <w:rPr>
                          <w:rFonts w:ascii="Meiryo UI" w:eastAsia="Meiryo UI" w:hAnsi="Meiryo UI" w:cs="Meiryo UI"/>
                        </w:rPr>
                      </w:pPr>
                    </w:p>
                    <w:p w:rsidR="00BC4FBC" w:rsidRDefault="00BC4FBC" w:rsidP="00111A49">
                      <w:pPr>
                        <w:rPr>
                          <w:rFonts w:ascii="Meiryo UI" w:eastAsia="Meiryo UI" w:hAnsi="Meiryo UI" w:cs="Meiryo UI"/>
                        </w:rPr>
                      </w:pPr>
                    </w:p>
                    <w:p w:rsidR="00BC4FBC" w:rsidRDefault="00BC4FBC" w:rsidP="00111A49">
                      <w:pPr>
                        <w:rPr>
                          <w:rFonts w:ascii="Meiryo UI" w:eastAsia="Meiryo UI" w:hAnsi="Meiryo UI" w:cs="Meiryo UI"/>
                        </w:rPr>
                      </w:pPr>
                    </w:p>
                    <w:p w:rsidR="00BC4FBC" w:rsidRPr="00086EC2" w:rsidRDefault="00BC4FBC" w:rsidP="00111A49">
                      <w:pPr>
                        <w:rPr>
                          <w:rFonts w:ascii="Meiryo UI" w:eastAsia="Meiryo UI" w:hAnsi="Meiryo UI" w:cs="Meiryo UI"/>
                        </w:rPr>
                      </w:pPr>
                    </w:p>
                    <w:p w:rsidR="00111A49" w:rsidRPr="00111A49" w:rsidRDefault="00111A49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</w:pPr>
                      <w:r w:rsidRPr="00111A49">
                        <w:rPr>
                          <w:rFonts w:ascii="Meiryo UI" w:eastAsia="Meiryo UI" w:hAnsi="Meiryo UI" w:cs="Meiryo UI" w:hint="eastAsia"/>
                          <w:b/>
                          <w:bCs/>
                          <w:u w:val="single"/>
                        </w:rPr>
                        <w:t xml:space="preserve">表示方法　</w:t>
                      </w:r>
                      <w:r w:rsidRPr="00111A49"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  <w:t xml:space="preserve">–　</w:t>
                      </w:r>
                      <w:r w:rsidRPr="00111A49">
                        <w:rPr>
                          <w:rFonts w:ascii="Meiryo UI" w:eastAsia="Meiryo UI" w:hAnsi="Meiryo UI" w:cs="Meiryo UI" w:hint="eastAsia"/>
                          <w:b/>
                          <w:bCs/>
                          <w:u w:val="single"/>
                        </w:rPr>
                        <w:t>Office</w:t>
                      </w:r>
                      <w:r w:rsidRPr="00111A49"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  <w:t xml:space="preserve">　</w:t>
                      </w:r>
                      <w:r w:rsidRPr="00111A49">
                        <w:rPr>
                          <w:rFonts w:ascii="Meiryo UI" w:eastAsia="Meiryo UI" w:hAnsi="Meiryo UI" w:cs="Meiryo UI" w:hint="eastAsia"/>
                          <w:b/>
                          <w:bCs/>
                          <w:u w:val="single"/>
                        </w:rPr>
                        <w:t xml:space="preserve">for </w:t>
                      </w:r>
                      <w:r w:rsidRPr="00111A49"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  <w:t>Mac</w:t>
                      </w:r>
                      <w:r w:rsidRPr="00111A49">
                        <w:rPr>
                          <w:rFonts w:ascii="Meiryo UI" w:eastAsia="Meiryo UI" w:hAnsi="Meiryo UI" w:cs="Meiryo UI" w:hint="eastAsia"/>
                          <w:b/>
                          <w:bCs/>
                          <w:u w:val="single"/>
                        </w:rPr>
                        <w:t>の</w:t>
                      </w:r>
                      <w:r w:rsidRPr="00111A49"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  <w:t>場合</w:t>
                      </w:r>
                    </w:p>
                    <w:p w:rsidR="00111A49" w:rsidRDefault="00111A49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</w:rPr>
                        <w:t>リンゴ</w:t>
                      </w:r>
                      <w:r>
                        <w:rPr>
                          <w:rFonts w:ascii="Meiryo UI" w:eastAsia="Meiryo UI" w:hAnsi="Meiryo UI" w:cs="Meiryo UI"/>
                        </w:rPr>
                        <w:t>マークの右側Wordというタブを開き、環境設定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→表示（</w:t>
                      </w:r>
                      <w:r>
                        <w:rPr>
                          <w:rFonts w:ascii="Meiryo UI" w:eastAsia="Meiryo UI" w:hAnsi="Meiryo UI" w:cs="Meiryo UI"/>
                        </w:rPr>
                        <w:t>作成および校正表示ツール）</w:t>
                      </w:r>
                    </w:p>
                    <w:p w:rsidR="00111A49" w:rsidRPr="00086EC2" w:rsidRDefault="00111A49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/>
                        </w:rPr>
                        <w:t>→編集記号表示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→</w:t>
                      </w:r>
                      <w:r w:rsidRPr="00894CFC">
                        <w:rPr>
                          <w:rFonts w:ascii="Meiryo UI" w:eastAsia="Meiryo UI" w:hAnsi="Meiryo UI" w:cs="Meiryo UI"/>
                          <w:color w:val="FF0000"/>
                        </w:rPr>
                        <w:t>段落</w:t>
                      </w:r>
                      <w:r>
                        <w:rPr>
                          <w:rFonts w:ascii="Meiryo UI" w:eastAsia="Meiryo UI" w:hAnsi="Meiryo UI" w:cs="Meiryo UI"/>
                        </w:rPr>
                        <w:t>に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チェック</w:t>
                      </w:r>
                      <w:r>
                        <w:rPr>
                          <w:rFonts w:ascii="Meiryo UI" w:eastAsia="Meiryo UI" w:hAnsi="Meiryo UI" w:cs="Meiryo UI"/>
                        </w:rPr>
                        <w:t>を入れ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る</w:t>
                      </w:r>
                    </w:p>
                    <w:p w:rsidR="00111A49" w:rsidRDefault="00111A49" w:rsidP="00111A49">
                      <w:pPr>
                        <w:rPr>
                          <w:rFonts w:ascii="Meiryo UI" w:eastAsia="Meiryo UI" w:hAnsi="Meiryo UI" w:cs="Meiryo UI"/>
                          <w:b/>
                          <w:bCs/>
                        </w:rPr>
                      </w:pPr>
                    </w:p>
                    <w:p w:rsidR="00111A49" w:rsidRPr="00086EC2" w:rsidRDefault="00111A49" w:rsidP="00111A49">
                      <w:pPr>
                        <w:rPr>
                          <w:rFonts w:ascii="Meiryo UI" w:eastAsia="Meiryo UI" w:hAnsi="Meiryo UI" w:cs="Meiryo UI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15401B" w:rsidRDefault="006D39C0" w:rsidP="0015401B">
      <w:pPr>
        <w:pStyle w:val="af0"/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-2152650</wp:posOffset>
            </wp:positionH>
            <wp:positionV relativeFrom="paragraph">
              <wp:posOffset>2238375</wp:posOffset>
            </wp:positionV>
            <wp:extent cx="2359025" cy="600075"/>
            <wp:effectExtent l="19050" t="19050" r="22225" b="28575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スタイル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600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cs="Meiryo UI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F510E96" wp14:editId="33A93DAD">
                <wp:simplePos x="0" y="0"/>
                <wp:positionH relativeFrom="column">
                  <wp:posOffset>-4505325</wp:posOffset>
                </wp:positionH>
                <wp:positionV relativeFrom="paragraph">
                  <wp:posOffset>3067050</wp:posOffset>
                </wp:positionV>
                <wp:extent cx="685800" cy="266700"/>
                <wp:effectExtent l="0" t="0" r="19050" b="19050"/>
                <wp:wrapNone/>
                <wp:docPr id="197" name="円/楕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667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6A99B85" id="円/楕円 197" o:spid="_x0000_s1026" style="position:absolute;left:0;text-align:left;margin-left:-354.75pt;margin-top:241.5pt;width:54pt;height:2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" filled="f" strokecolor="red" strokeweight="1.5pt">
                <v:stroke joinstyle="miter"/>
              </v:oval>
            </w:pict>
          </mc:Fallback>
        </mc:AlternateContent>
      </w:r>
      <w:r>
        <w:rPr>
          <w:rFonts w:ascii="Meiryo UI" w:eastAsia="Meiryo UI" w:hAnsi="Meiryo UI" w:cs="Meiryo UI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-3390265</wp:posOffset>
                </wp:positionH>
                <wp:positionV relativeFrom="paragraph">
                  <wp:posOffset>2238375</wp:posOffset>
                </wp:positionV>
                <wp:extent cx="685800" cy="266700"/>
                <wp:effectExtent l="0" t="0" r="19050" b="19050"/>
                <wp:wrapNone/>
                <wp:docPr id="195" name="円/楕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3CAB3C3" id="円/楕円 195" o:spid="_x0000_s1026" style="position:absolute;left:0;text-align:left;margin-left:-266.95pt;margin-top:176.25pt;width:54pt;height:2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>
        <w:rPr>
          <w:rFonts w:ascii="Meiryo UI" w:eastAsia="Meiryo UI" w:hAnsi="Meiryo UI" w:cs="Meiryo UI"/>
          <w:b/>
          <w:bCs/>
          <w:noProof/>
          <w:color w:val="FF000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-4505325</wp:posOffset>
            </wp:positionH>
            <wp:positionV relativeFrom="paragraph">
              <wp:posOffset>2990850</wp:posOffset>
            </wp:positionV>
            <wp:extent cx="1885950" cy="708193"/>
            <wp:effectExtent l="19050" t="19050" r="19050" b="158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27" cy="7150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-4505325</wp:posOffset>
            </wp:positionH>
            <wp:positionV relativeFrom="paragraph">
              <wp:posOffset>2190750</wp:posOffset>
            </wp:positionV>
            <wp:extent cx="1885950" cy="695637"/>
            <wp:effectExtent l="19050" t="19050" r="19050" b="28575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tyl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69563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01B" w:rsidRPr="0015401B" w:rsidRDefault="0015401B" w:rsidP="0015401B">
      <w:pPr>
        <w:pStyle w:val="af0"/>
      </w:pPr>
    </w:p>
    <w:p w:rsidR="0015401B" w:rsidRDefault="00DE2B61" w:rsidP="00B83A5D">
      <w:pPr>
        <w:pStyle w:val="af"/>
      </w:pPr>
      <w:r>
        <w:rPr>
          <w:rFonts w:ascii="Meiryo UI" w:eastAsia="Meiryo UI" w:hAnsi="Meiryo UI" w:cs="Meiryo UI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25E84D9" wp14:editId="3F1B4EA0">
                <wp:simplePos x="0" y="0"/>
                <wp:positionH relativeFrom="column">
                  <wp:posOffset>-361950</wp:posOffset>
                </wp:positionH>
                <wp:positionV relativeFrom="paragraph">
                  <wp:posOffset>2333625</wp:posOffset>
                </wp:positionV>
                <wp:extent cx="819150" cy="504825"/>
                <wp:effectExtent l="0" t="0" r="19050" b="28575"/>
                <wp:wrapNone/>
                <wp:docPr id="198" name="円/楕円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04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0C45F25" id="円/楕円 198" o:spid="_x0000_s1026" style="position:absolute;left:0;text-align:left;margin-left:-28.5pt;margin-top:183.75pt;width:64.5pt;height:39.7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" filled="f" strokecolor="red" strokeweight="1.5pt">
                <v:stroke joinstyle="miter"/>
              </v:oval>
            </w:pict>
          </mc:Fallback>
        </mc:AlternateContent>
      </w:r>
    </w:p>
    <w:p w:rsidR="0015401B" w:rsidRDefault="00DE2B61" w:rsidP="00B83A5D">
      <w:pPr>
        <w:pStyle w:val="af"/>
      </w:pPr>
      <w:r>
        <w:rPr>
          <w:rFonts w:ascii="Meiryo UI" w:eastAsia="Meiryo UI" w:hAnsi="Meiryo UI" w:cs="Meiryo UI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D7AB9B8" wp14:editId="08338883">
                <wp:simplePos x="0" y="0"/>
                <wp:positionH relativeFrom="column">
                  <wp:posOffset>-847090</wp:posOffset>
                </wp:positionH>
                <wp:positionV relativeFrom="paragraph">
                  <wp:posOffset>3138170</wp:posOffset>
                </wp:positionV>
                <wp:extent cx="819150" cy="504825"/>
                <wp:effectExtent l="0" t="0" r="19050" b="28575"/>
                <wp:wrapNone/>
                <wp:docPr id="199" name="円/楕円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04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A61F519" id="円/楕円 199" o:spid="_x0000_s1026" style="position:absolute;left:0;text-align:left;margin-left:-66.7pt;margin-top:247.1pt;width:64.5pt;height:39.7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" filled="f" strokecolor="red" strokeweight="1.5pt">
                <v:stroke joinstyle="miter"/>
              </v:oval>
            </w:pict>
          </mc:Fallback>
        </mc:AlternateContent>
      </w:r>
      <w:r>
        <w:rPr>
          <w:rFonts w:ascii="Meiryo UI" w:eastAsia="Meiryo UI" w:hAnsi="Meiryo UI" w:cs="Meiryo UI"/>
          <w:b/>
          <w:bCs/>
          <w:noProof/>
          <w:color w:val="FF0000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2990850</wp:posOffset>
            </wp:positionV>
            <wp:extent cx="2359025" cy="652497"/>
            <wp:effectExtent l="19050" t="19050" r="22225" b="14605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スタイルCa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855" cy="6543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01B" w:rsidRPr="0015401B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1584" behindDoc="1" locked="0" layoutInCell="1" allowOverlap="1" wp14:anchorId="404C3EAF" wp14:editId="480D949E">
                <wp:simplePos x="0" y="0"/>
                <wp:positionH relativeFrom="margin">
                  <wp:posOffset>-614680</wp:posOffset>
                </wp:positionH>
                <wp:positionV relativeFrom="topMargin">
                  <wp:posOffset>1819275</wp:posOffset>
                </wp:positionV>
                <wp:extent cx="5438775" cy="6705600"/>
                <wp:effectExtent l="19050" t="19050" r="28575" b="1905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670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3399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01B" w:rsidRDefault="0015401B" w:rsidP="0015401B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1A49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～シナリオ</w:t>
                            </w:r>
                            <w:r w:rsidRPr="00111A49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28"/>
                                <w:szCs w:val="28"/>
                              </w:rPr>
                              <w:t>作成の手順～</w:t>
                            </w:r>
                          </w:p>
                          <w:p w:rsidR="0015401B" w:rsidRDefault="0015401B" w:rsidP="00BC4FBC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</w:pPr>
                          </w:p>
                          <w:p w:rsidR="00BC4FBC" w:rsidRDefault="00BC4FBC" w:rsidP="00BC4FBC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</w:rPr>
                              <w:t>■</w:t>
                            </w:r>
                            <w:r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  <w:t>スタイル機能について</w:t>
                            </w:r>
                          </w:p>
                          <w:p w:rsidR="00A13F82" w:rsidRDefault="00BC4FBC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</w:pPr>
                            <w:r w:rsidRPr="00086EC2">
                              <w:rPr>
                                <w:rFonts w:ascii="Meiryo UI" w:eastAsia="Meiryo UI" w:hAnsi="Meiryo UI" w:cs="Meiryo UI" w:hint="eastAsia"/>
                              </w:rPr>
                              <w:t>今回</w:t>
                            </w:r>
                            <w:r w:rsidRPr="00086EC2">
                              <w:rPr>
                                <w:rFonts w:ascii="Meiryo UI" w:eastAsia="Meiryo UI" w:hAnsi="Meiryo UI" w:cs="Meiryo UI"/>
                              </w:rPr>
                              <w:t>使うのは</w:t>
                            </w:r>
                            <w:r w:rsidRPr="0015401B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bdr w:val="single" w:sz="4" w:space="0" w:color="auto"/>
                              </w:rPr>
                              <w:t>ト書き・</w:t>
                            </w:r>
                            <w:r w:rsidRPr="0015401B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bdr w:val="single" w:sz="4" w:space="0" w:color="auto"/>
                              </w:rPr>
                              <w:t>アクション</w:t>
                            </w:r>
                            <w:r w:rsidRPr="00086EC2">
                              <w:rPr>
                                <w:rFonts w:ascii="Meiryo UI" w:eastAsia="Meiryo UI" w:hAnsi="Meiryo UI" w:cs="Meiryo UI"/>
                              </w:rPr>
                              <w:t>、</w:t>
                            </w:r>
                            <w:r w:rsidRPr="0015401B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bdr w:val="single" w:sz="4" w:space="0" w:color="auto"/>
                              </w:rPr>
                              <w:t>台詞</w:t>
                            </w:r>
                            <w:r w:rsidRPr="00086EC2">
                              <w:rPr>
                                <w:rFonts w:ascii="Meiryo UI" w:eastAsia="Meiryo UI" w:hAnsi="Meiryo UI" w:cs="Meiryo UI"/>
                              </w:rPr>
                              <w:t>、</w:t>
                            </w:r>
                            <w:r w:rsidRPr="0015401B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bdr w:val="single" w:sz="4" w:space="0" w:color="auto"/>
                              </w:rPr>
                              <w:t>柱</w:t>
                            </w:r>
                            <w:r w:rsidRPr="0015401B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bdr w:val="single" w:sz="4" w:space="0" w:color="auto"/>
                              </w:rPr>
                              <w:t>・シーン</w:t>
                            </w:r>
                            <w:r w:rsidR="00A13F8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</w:rPr>
                              <w:t>（</w:t>
                            </w:r>
                            <w:r w:rsidR="00A13F82"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  <w:t>シーン番号10～は</w:t>
                            </w:r>
                            <w:r w:rsidR="00A13F8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</w:rPr>
                              <w:t>４</w:t>
                            </w:r>
                            <w:r w:rsidR="00A13F82"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  <w:t>つ目に隠れている、</w:t>
                            </w:r>
                            <w:r w:rsidR="00A13F8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</w:rPr>
                              <w:t>柱</w:t>
                            </w:r>
                            <w:r w:rsidR="00A13F82"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  <w:t>・シ</w:t>
                            </w:r>
                          </w:p>
                          <w:p w:rsidR="00BC4FBC" w:rsidRDefault="00A13F82" w:rsidP="00A13F82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  <w:t>ーン10～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  <w:t>使って下さい）</w:t>
                            </w:r>
                            <w:r w:rsidR="00BC4FBC" w:rsidRPr="00086EC2">
                              <w:rPr>
                                <w:rFonts w:ascii="Meiryo UI" w:eastAsia="Meiryo UI" w:hAnsi="Meiryo UI" w:cs="Meiryo UI" w:hint="eastAsia"/>
                              </w:rPr>
                              <w:t>の３</w:t>
                            </w:r>
                            <w:r w:rsidR="00BC4FBC" w:rsidRPr="00086EC2">
                              <w:rPr>
                                <w:rFonts w:ascii="Meiryo UI" w:eastAsia="Meiryo UI" w:hAnsi="Meiryo UI" w:cs="Meiryo UI"/>
                              </w:rPr>
                              <w:t>つ</w:t>
                            </w:r>
                            <w:r w:rsidR="00BC4FBC" w:rsidRPr="00086EC2">
                              <w:rPr>
                                <w:rFonts w:ascii="Meiryo UI" w:eastAsia="Meiryo UI" w:hAnsi="Meiryo UI" w:cs="Meiryo UI" w:hint="eastAsia"/>
                              </w:rPr>
                              <w:t>です</w:t>
                            </w:r>
                          </w:p>
                          <w:p w:rsidR="00BC4FBC" w:rsidRDefault="00BC4FBC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基本的にスタイル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を決めてから文字入力する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方法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を推奨しています</w:t>
                            </w:r>
                          </w:p>
                          <w:p w:rsidR="00BC4FBC" w:rsidRDefault="00BC4FBC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全て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入力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し終えてからのスタイル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の設定を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することも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可能です</w:t>
                            </w:r>
                          </w:p>
                          <w:p w:rsidR="00BC4FBC" w:rsidRDefault="00BC4FBC" w:rsidP="00EA19A9">
                            <w:pPr>
                              <w:ind w:leftChars="100" w:left="200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この場合は文頭にカーソルを置いてからスタイル選択をします　その後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に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スペース+Tab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キー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で文字下げを行って下さい）</w:t>
                            </w:r>
                          </w:p>
                          <w:p w:rsidR="00BC4FBC" w:rsidRDefault="00BC4FBC" w:rsidP="00BC4FBC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  <w:p w:rsidR="002121A4" w:rsidRDefault="002121A4" w:rsidP="00BC4FBC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  <w:p w:rsidR="002121A4" w:rsidRDefault="002121A4" w:rsidP="00BC4FBC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  <w:p w:rsidR="002121A4" w:rsidRDefault="002121A4" w:rsidP="00BC4FBC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  <w:p w:rsidR="002121A4" w:rsidRDefault="002121A4" w:rsidP="00BC4FBC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  <w:p w:rsidR="006D39C0" w:rsidRDefault="006D39C0" w:rsidP="00BC4FBC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:rsidR="006D39C0" w:rsidRDefault="006D39C0" w:rsidP="00BC4FBC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:rsidR="006D39C0" w:rsidRDefault="006D39C0" w:rsidP="00BC4FBC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:rsidR="006D39C0" w:rsidRPr="006D39C0" w:rsidRDefault="006D39C0" w:rsidP="00BC4FBC">
                            <w:pPr>
                              <w:rPr>
                                <w:rFonts w:ascii="Meiryo UI" w:eastAsia="Meiryo UI" w:hAnsi="Meiryo UI" w:cs="Meiryo UI"/>
                                <w:color w:val="FF000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0000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FF0000"/>
                              </w:rPr>
                              <w:t xml:space="preserve">　</w:t>
                            </w:r>
                            <w:r w:rsidRPr="006D39C0"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D39C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＊</w:t>
                            </w:r>
                            <w:r w:rsidRPr="006D39C0"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  <w:t>シーン番号10～のスタイルは頭に数字が</w:t>
                            </w:r>
                            <w:r w:rsidRPr="006D39C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ないほうです</w:t>
                            </w:r>
                          </w:p>
                          <w:p w:rsidR="006D39C0" w:rsidRDefault="006D39C0" w:rsidP="00BC4FBC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:rsidR="00BC4FBC" w:rsidRPr="0015401B" w:rsidRDefault="00BC4FBC" w:rsidP="00BC4FBC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0000"/>
                              </w:rPr>
                              <w:t>＊</w:t>
                            </w:r>
                            <w:r w:rsidRPr="0015401B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FF0000"/>
                              </w:rPr>
                              <w:t>注意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0000"/>
                              </w:rPr>
                              <w:t>事項</w:t>
                            </w:r>
                          </w:p>
                          <w:p w:rsidR="00BC4FBC" w:rsidRPr="00765B04" w:rsidRDefault="00BC4FBC" w:rsidP="00BC4FBC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</w:pPr>
                            <w:r w:rsidRPr="00765B04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</w:rPr>
                              <w:t>■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</w:rPr>
                              <w:t>行</w:t>
                            </w:r>
                            <w:r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  <w:t>や文字の</w:t>
                            </w:r>
                            <w:r w:rsidRPr="00765B04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</w:rPr>
                              <w:t>削除</w:t>
                            </w:r>
                            <w:r w:rsidRPr="00765B04"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  <w:t>の仕方</w:t>
                            </w:r>
                          </w:p>
                          <w:p w:rsidR="00BC4FBC" w:rsidRPr="00086EC2" w:rsidRDefault="00BC4FBC" w:rsidP="00EA19A9">
                            <w:pPr>
                              <w:ind w:leftChars="100" w:left="200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086EC2">
                              <w:rPr>
                                <w:rFonts w:ascii="Meiryo UI" w:eastAsia="Meiryo UI" w:hAnsi="Meiryo UI" w:cs="Meiryo UI" w:hint="eastAsia"/>
                              </w:rPr>
                              <w:t>基本的に</w:t>
                            </w:r>
                            <w:r w:rsidRPr="00086EC2">
                              <w:rPr>
                                <w:rFonts w:ascii="Meiryo UI" w:eastAsia="Meiryo UI" w:hAnsi="Meiryo UI" w:cs="Meiryo UI"/>
                              </w:rPr>
                              <w:t>３つのスタイルを</w:t>
                            </w:r>
                            <w:r w:rsidRPr="00086EC2">
                              <w:rPr>
                                <w:rFonts w:ascii="Meiryo UI" w:eastAsia="Meiryo UI" w:hAnsi="Meiryo UI" w:cs="Meiryo UI" w:hint="eastAsia"/>
                              </w:rPr>
                              <w:t>使いますが</w:t>
                            </w:r>
                            <w:r w:rsidRPr="00086EC2">
                              <w:rPr>
                                <w:rFonts w:ascii="Meiryo UI" w:eastAsia="Meiryo UI" w:hAnsi="Meiryo UI" w:cs="Meiryo UI"/>
                              </w:rPr>
                              <w:t>、</w:t>
                            </w:r>
                            <w:r w:rsidRPr="00086EC2">
                              <w:rPr>
                                <w:rFonts w:ascii="Meiryo UI" w:eastAsia="Meiryo UI" w:hAnsi="Meiryo UI" w:cs="Meiryo UI" w:hint="eastAsia"/>
                              </w:rPr>
                              <w:t>Delete</w:t>
                            </w:r>
                            <w:r w:rsidRPr="00086EC2">
                              <w:rPr>
                                <w:rFonts w:ascii="Meiryo UI" w:eastAsia="Meiryo UI" w:hAnsi="Meiryo UI" w:cs="Meiryo UI"/>
                              </w:rPr>
                              <w:t>キーやBack space</w:t>
                            </w:r>
                            <w:r w:rsidRPr="00086EC2">
                              <w:rPr>
                                <w:rFonts w:ascii="Meiryo UI" w:eastAsia="Meiryo UI" w:hAnsi="Meiryo UI" w:cs="Meiryo UI" w:hint="eastAsia"/>
                              </w:rPr>
                              <w:t>キー</w:t>
                            </w:r>
                            <w:r w:rsidRPr="00086EC2">
                              <w:rPr>
                                <w:rFonts w:ascii="Meiryo UI" w:eastAsia="Meiryo UI" w:hAnsi="Meiryo UI" w:cs="Meiryo UI"/>
                              </w:rPr>
                              <w:t>を用いて</w:t>
                            </w:r>
                            <w:r w:rsidRPr="00086EC2">
                              <w:rPr>
                                <w:rFonts w:ascii="Meiryo UI" w:eastAsia="Meiryo UI" w:hAnsi="Meiryo UI" w:cs="Meiryo UI" w:hint="eastAsia"/>
                              </w:rPr>
                              <w:t>無作為に削除</w:t>
                            </w:r>
                            <w:r w:rsidRPr="00086EC2">
                              <w:rPr>
                                <w:rFonts w:ascii="Meiryo UI" w:eastAsia="Meiryo UI" w:hAnsi="Meiryo UI" w:cs="Meiryo UI"/>
                              </w:rPr>
                              <w:t>するとスタイルが崩れる場合があります</w:t>
                            </w:r>
                          </w:p>
                          <w:p w:rsidR="00BC4FBC" w:rsidRDefault="00BC4FBC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086EC2">
                              <w:rPr>
                                <w:rFonts w:ascii="Meiryo UI" w:eastAsia="Meiryo UI" w:hAnsi="Meiryo UI" w:cs="Meiryo UI" w:hint="eastAsia"/>
                              </w:rPr>
                              <w:t>行</w:t>
                            </w:r>
                            <w:r w:rsidRPr="00086EC2">
                              <w:rPr>
                                <w:rFonts w:ascii="Meiryo UI" w:eastAsia="Meiryo UI" w:hAnsi="Meiryo UI" w:cs="Meiryo UI"/>
                              </w:rPr>
                              <w:t>ごと削除</w:t>
                            </w:r>
                            <w:r w:rsidRPr="00086EC2">
                              <w:rPr>
                                <w:rFonts w:ascii="Meiryo UI" w:eastAsia="Meiryo UI" w:hAnsi="Meiryo UI" w:cs="Meiryo UI" w:hint="eastAsia"/>
                              </w:rPr>
                              <w:t>したい</w:t>
                            </w:r>
                            <w:r w:rsidRPr="00086EC2">
                              <w:rPr>
                                <w:rFonts w:ascii="Meiryo UI" w:eastAsia="Meiryo UI" w:hAnsi="Meiryo UI" w:cs="Meiryo UI"/>
                              </w:rPr>
                              <w:t>場合は</w:t>
                            </w:r>
                            <w:r w:rsidRPr="00086EC2">
                              <w:rPr>
                                <w:rFonts w:ascii="Meiryo UI" w:eastAsia="Meiryo UI" w:hAnsi="Meiryo UI" w:cs="Meiryo UI" w:hint="eastAsia"/>
                              </w:rPr>
                              <w:t>（↲）を</w:t>
                            </w:r>
                            <w:r w:rsidRPr="00086EC2">
                              <w:rPr>
                                <w:rFonts w:ascii="Meiryo UI" w:eastAsia="Meiryo UI" w:hAnsi="Meiryo UI" w:cs="Meiryo UI"/>
                              </w:rPr>
                              <w:t>ドラッグしてDeleteキーを押すと</w:t>
                            </w:r>
                            <w:r w:rsidRPr="00086EC2">
                              <w:rPr>
                                <w:rFonts w:ascii="Meiryo UI" w:eastAsia="Meiryo UI" w:hAnsi="Meiryo UI" w:cs="Meiryo UI" w:hint="eastAsia"/>
                              </w:rPr>
                              <w:t>良いです</w:t>
                            </w:r>
                          </w:p>
                          <w:p w:rsidR="00BC4FBC" w:rsidRDefault="00BC4FBC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行は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残し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文字のみ消したい場合は</w:t>
                            </w:r>
                            <w:r w:rsidRPr="00086EC2">
                              <w:rPr>
                                <w:rFonts w:ascii="Meiryo UI" w:eastAsia="Meiryo UI" w:hAnsi="Meiryo UI" w:cs="Meiryo UI" w:hint="eastAsia"/>
                              </w:rPr>
                              <w:t>（↲）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消さないようにしましょう</w:t>
                            </w:r>
                          </w:p>
                          <w:p w:rsidR="00841BE7" w:rsidRDefault="00841BE7" w:rsidP="00841BE7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</w:rPr>
                              <w:t>■他の</w:t>
                            </w:r>
                            <w:r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  <w:t>文書からコピー＆ペーストする場合</w:t>
                            </w:r>
                          </w:p>
                          <w:p w:rsidR="00841BE7" w:rsidRDefault="00841BE7" w:rsidP="00841BE7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  <w:t xml:space="preserve">　</w:t>
                            </w:r>
                            <w:r w:rsidRPr="00590A56">
                              <w:rPr>
                                <w:rFonts w:ascii="Meiryo UI" w:eastAsia="Meiryo UI" w:hAnsi="Meiryo UI" w:cs="Meiryo UI"/>
                              </w:rPr>
                              <w:t>コピー時に改行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マーク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を含んでしまうと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、</w:t>
                            </w:r>
                            <w:r w:rsidRPr="00590A56">
                              <w:rPr>
                                <w:rFonts w:ascii="Meiryo UI" w:eastAsia="Meiryo UI" w:hAnsi="Meiryo UI" w:cs="Meiryo UI"/>
                              </w:rPr>
                              <w:t>ペースト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した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際に形がくずれてしまいます</w:t>
                            </w:r>
                          </w:p>
                          <w:p w:rsidR="00841BE7" w:rsidRPr="00590A56" w:rsidRDefault="00841BE7" w:rsidP="00841BE7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コピー＆ペースト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する際は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一気に複数行するのではなく、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１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文ずつするようにしましょう</w:t>
                            </w:r>
                          </w:p>
                          <w:p w:rsidR="00BC4FBC" w:rsidRPr="00841BE7" w:rsidRDefault="00BC4FBC" w:rsidP="00BC4FBC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4C3EAF" id="_x0000_s1028" type="#_x0000_t202" style="position:absolute;margin-left:-48.4pt;margin-top:143.25pt;width:428.25pt;height:528pt;z-index:-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" strokecolor="#39f" strokeweight="2.25pt">
                <v:textbox>
                  <w:txbxContent>
                    <w:p w:rsidR="0015401B" w:rsidRDefault="0015401B" w:rsidP="0015401B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bCs/>
                          <w:sz w:val="28"/>
                          <w:szCs w:val="28"/>
                        </w:rPr>
                      </w:pPr>
                      <w:r w:rsidRPr="00111A49">
                        <w:rPr>
                          <w:rFonts w:ascii="Meiryo UI" w:eastAsia="Meiryo UI" w:hAnsi="Meiryo UI" w:cs="Meiryo UI" w:hint="eastAsia"/>
                          <w:b/>
                          <w:bCs/>
                          <w:sz w:val="28"/>
                          <w:szCs w:val="28"/>
                        </w:rPr>
                        <w:t>～シナリオ</w:t>
                      </w:r>
                      <w:r w:rsidRPr="00111A49">
                        <w:rPr>
                          <w:rFonts w:ascii="Meiryo UI" w:eastAsia="Meiryo UI" w:hAnsi="Meiryo UI" w:cs="Meiryo UI"/>
                          <w:b/>
                          <w:bCs/>
                          <w:sz w:val="28"/>
                          <w:szCs w:val="28"/>
                        </w:rPr>
                        <w:t>作成の手順～</w:t>
                      </w:r>
                    </w:p>
                    <w:p w:rsidR="0015401B" w:rsidRDefault="0015401B" w:rsidP="00BC4FBC">
                      <w:pPr>
                        <w:rPr>
                          <w:rFonts w:ascii="Meiryo UI" w:eastAsia="Meiryo UI" w:hAnsi="Meiryo UI" w:cs="Meiryo UI"/>
                          <w:b/>
                          <w:bCs/>
                        </w:rPr>
                      </w:pPr>
                    </w:p>
                    <w:p w:rsidR="00BC4FBC" w:rsidRDefault="00BC4FBC" w:rsidP="00BC4FBC">
                      <w:pPr>
                        <w:rPr>
                          <w:rFonts w:ascii="Meiryo UI" w:eastAsia="Meiryo UI" w:hAnsi="Meiryo UI" w:cs="Meiryo UI"/>
                          <w:b/>
                          <w:bCs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</w:rPr>
                        <w:t>■</w:t>
                      </w:r>
                      <w:r>
                        <w:rPr>
                          <w:rFonts w:ascii="Meiryo UI" w:eastAsia="Meiryo UI" w:hAnsi="Meiryo UI" w:cs="Meiryo UI"/>
                          <w:b/>
                          <w:bCs/>
                        </w:rPr>
                        <w:t>スタイル機能について</w:t>
                      </w:r>
                    </w:p>
                    <w:p w:rsidR="00A13F82" w:rsidRDefault="00BC4FBC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  <w:b/>
                          <w:bCs/>
                        </w:rPr>
                      </w:pPr>
                      <w:r w:rsidRPr="00086EC2">
                        <w:rPr>
                          <w:rFonts w:ascii="Meiryo UI" w:eastAsia="Meiryo UI" w:hAnsi="Meiryo UI" w:cs="Meiryo UI" w:hint="eastAsia"/>
                        </w:rPr>
                        <w:t>今回</w:t>
                      </w:r>
                      <w:r w:rsidRPr="00086EC2">
                        <w:rPr>
                          <w:rFonts w:ascii="Meiryo UI" w:eastAsia="Meiryo UI" w:hAnsi="Meiryo UI" w:cs="Meiryo UI"/>
                        </w:rPr>
                        <w:t>使うのは</w:t>
                      </w:r>
                      <w:r w:rsidRPr="0015401B">
                        <w:rPr>
                          <w:rFonts w:ascii="Meiryo UI" w:eastAsia="Meiryo UI" w:hAnsi="Meiryo UI" w:cs="Meiryo UI" w:hint="eastAsia"/>
                          <w:b/>
                          <w:bCs/>
                          <w:bdr w:val="single" w:sz="4" w:space="0" w:color="auto"/>
                        </w:rPr>
                        <w:t>ト書き・</w:t>
                      </w:r>
                      <w:r w:rsidRPr="0015401B">
                        <w:rPr>
                          <w:rFonts w:ascii="Meiryo UI" w:eastAsia="Meiryo UI" w:hAnsi="Meiryo UI" w:cs="Meiryo UI"/>
                          <w:b/>
                          <w:bCs/>
                          <w:bdr w:val="single" w:sz="4" w:space="0" w:color="auto"/>
                        </w:rPr>
                        <w:t>アクション</w:t>
                      </w:r>
                      <w:r w:rsidRPr="00086EC2">
                        <w:rPr>
                          <w:rFonts w:ascii="Meiryo UI" w:eastAsia="Meiryo UI" w:hAnsi="Meiryo UI" w:cs="Meiryo UI"/>
                        </w:rPr>
                        <w:t>、</w:t>
                      </w:r>
                      <w:r w:rsidRPr="0015401B">
                        <w:rPr>
                          <w:rFonts w:ascii="Meiryo UI" w:eastAsia="Meiryo UI" w:hAnsi="Meiryo UI" w:cs="Meiryo UI"/>
                          <w:b/>
                          <w:bCs/>
                          <w:bdr w:val="single" w:sz="4" w:space="0" w:color="auto"/>
                        </w:rPr>
                        <w:t>台詞</w:t>
                      </w:r>
                      <w:r w:rsidRPr="00086EC2">
                        <w:rPr>
                          <w:rFonts w:ascii="Meiryo UI" w:eastAsia="Meiryo UI" w:hAnsi="Meiryo UI" w:cs="Meiryo UI"/>
                        </w:rPr>
                        <w:t>、</w:t>
                      </w:r>
                      <w:r w:rsidRPr="0015401B">
                        <w:rPr>
                          <w:rFonts w:ascii="Meiryo UI" w:eastAsia="Meiryo UI" w:hAnsi="Meiryo UI" w:cs="Meiryo UI" w:hint="eastAsia"/>
                          <w:b/>
                          <w:bCs/>
                          <w:bdr w:val="single" w:sz="4" w:space="0" w:color="auto"/>
                        </w:rPr>
                        <w:t>柱</w:t>
                      </w:r>
                      <w:r w:rsidRPr="0015401B">
                        <w:rPr>
                          <w:rFonts w:ascii="Meiryo UI" w:eastAsia="Meiryo UI" w:hAnsi="Meiryo UI" w:cs="Meiryo UI"/>
                          <w:b/>
                          <w:bCs/>
                          <w:bdr w:val="single" w:sz="4" w:space="0" w:color="auto"/>
                        </w:rPr>
                        <w:t>・シーン</w:t>
                      </w:r>
                      <w:r w:rsidR="00A13F82">
                        <w:rPr>
                          <w:rFonts w:ascii="Meiryo UI" w:eastAsia="Meiryo UI" w:hAnsi="Meiryo UI" w:cs="Meiryo UI" w:hint="eastAsia"/>
                          <w:b/>
                          <w:bCs/>
                        </w:rPr>
                        <w:t>（</w:t>
                      </w:r>
                      <w:r w:rsidR="00A13F82">
                        <w:rPr>
                          <w:rFonts w:ascii="Meiryo UI" w:eastAsia="Meiryo UI" w:hAnsi="Meiryo UI" w:cs="Meiryo UI"/>
                          <w:b/>
                          <w:bCs/>
                        </w:rPr>
                        <w:t>シーン番号10～は</w:t>
                      </w:r>
                      <w:r w:rsidR="00A13F82">
                        <w:rPr>
                          <w:rFonts w:ascii="Meiryo UI" w:eastAsia="Meiryo UI" w:hAnsi="Meiryo UI" w:cs="Meiryo UI" w:hint="eastAsia"/>
                          <w:b/>
                          <w:bCs/>
                        </w:rPr>
                        <w:t>４</w:t>
                      </w:r>
                      <w:r w:rsidR="00A13F82">
                        <w:rPr>
                          <w:rFonts w:ascii="Meiryo UI" w:eastAsia="Meiryo UI" w:hAnsi="Meiryo UI" w:cs="Meiryo UI"/>
                          <w:b/>
                          <w:bCs/>
                        </w:rPr>
                        <w:t>つ目に隠れている、</w:t>
                      </w:r>
                      <w:r w:rsidR="00A13F82">
                        <w:rPr>
                          <w:rFonts w:ascii="Meiryo UI" w:eastAsia="Meiryo UI" w:hAnsi="Meiryo UI" w:cs="Meiryo UI" w:hint="eastAsia"/>
                          <w:b/>
                          <w:bCs/>
                        </w:rPr>
                        <w:t>柱</w:t>
                      </w:r>
                      <w:r w:rsidR="00A13F82">
                        <w:rPr>
                          <w:rFonts w:ascii="Meiryo UI" w:eastAsia="Meiryo UI" w:hAnsi="Meiryo UI" w:cs="Meiryo UI"/>
                          <w:b/>
                          <w:bCs/>
                        </w:rPr>
                        <w:t>・シ</w:t>
                      </w:r>
                    </w:p>
                    <w:p w:rsidR="00BC4FBC" w:rsidRDefault="00A13F82" w:rsidP="00A13F82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/>
                          <w:b/>
                          <w:bCs/>
                        </w:rPr>
                        <w:t>ーン10～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</w:rPr>
                        <w:t>を</w:t>
                      </w:r>
                      <w:r>
                        <w:rPr>
                          <w:rFonts w:ascii="Meiryo UI" w:eastAsia="Meiryo UI" w:hAnsi="Meiryo UI" w:cs="Meiryo UI"/>
                          <w:b/>
                          <w:bCs/>
                        </w:rPr>
                        <w:t>使って下さい）</w:t>
                      </w:r>
                      <w:r w:rsidR="00BC4FBC" w:rsidRPr="00086EC2">
                        <w:rPr>
                          <w:rFonts w:ascii="Meiryo UI" w:eastAsia="Meiryo UI" w:hAnsi="Meiryo UI" w:cs="Meiryo UI" w:hint="eastAsia"/>
                        </w:rPr>
                        <w:t>の３</w:t>
                      </w:r>
                      <w:r w:rsidR="00BC4FBC" w:rsidRPr="00086EC2">
                        <w:rPr>
                          <w:rFonts w:ascii="Meiryo UI" w:eastAsia="Meiryo UI" w:hAnsi="Meiryo UI" w:cs="Meiryo UI"/>
                        </w:rPr>
                        <w:t>つ</w:t>
                      </w:r>
                      <w:r w:rsidR="00BC4FBC" w:rsidRPr="00086EC2">
                        <w:rPr>
                          <w:rFonts w:ascii="Meiryo UI" w:eastAsia="Meiryo UI" w:hAnsi="Meiryo UI" w:cs="Meiryo UI" w:hint="eastAsia"/>
                        </w:rPr>
                        <w:t>です</w:t>
                      </w:r>
                    </w:p>
                    <w:p w:rsidR="00BC4FBC" w:rsidRDefault="00BC4FBC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</w:rPr>
                        <w:t>基本的にスタイル</w:t>
                      </w:r>
                      <w:r>
                        <w:rPr>
                          <w:rFonts w:ascii="Meiryo UI" w:eastAsia="Meiryo UI" w:hAnsi="Meiryo UI" w:cs="Meiryo UI"/>
                        </w:rPr>
                        <w:t>を決めてから文字入力する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方法</w:t>
                      </w:r>
                      <w:r>
                        <w:rPr>
                          <w:rFonts w:ascii="Meiryo UI" w:eastAsia="Meiryo UI" w:hAnsi="Meiryo UI" w:cs="Meiryo UI"/>
                        </w:rPr>
                        <w:t>を推奨しています</w:t>
                      </w:r>
                    </w:p>
                    <w:p w:rsidR="00BC4FBC" w:rsidRDefault="00BC4FBC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</w:rPr>
                        <w:t>全て</w:t>
                      </w:r>
                      <w:r>
                        <w:rPr>
                          <w:rFonts w:ascii="Meiryo UI" w:eastAsia="Meiryo UI" w:hAnsi="Meiryo UI" w:cs="Meiryo UI"/>
                        </w:rPr>
                        <w:t>入力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し終えてからのスタイル</w:t>
                      </w:r>
                      <w:r>
                        <w:rPr>
                          <w:rFonts w:ascii="Meiryo UI" w:eastAsia="Meiryo UI" w:hAnsi="Meiryo UI" w:cs="Meiryo UI"/>
                        </w:rPr>
                        <w:t>の設定を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することも</w:t>
                      </w:r>
                      <w:r>
                        <w:rPr>
                          <w:rFonts w:ascii="Meiryo UI" w:eastAsia="Meiryo UI" w:hAnsi="Meiryo UI" w:cs="Meiryo UI"/>
                        </w:rPr>
                        <w:t>可能です</w:t>
                      </w:r>
                    </w:p>
                    <w:p w:rsidR="00BC4FBC" w:rsidRDefault="00BC4FBC" w:rsidP="00EA19A9">
                      <w:pPr>
                        <w:ind w:leftChars="100" w:left="200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</w:rPr>
                        <w:t>（</w:t>
                      </w:r>
                      <w:r>
                        <w:rPr>
                          <w:rFonts w:ascii="Meiryo UI" w:eastAsia="Meiryo UI" w:hAnsi="Meiryo UI" w:cs="Meiryo UI"/>
                        </w:rPr>
                        <w:t>この場合は文頭にカーソルを置いてからスタイル選択をします　その後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に</w:t>
                      </w:r>
                      <w:r>
                        <w:rPr>
                          <w:rFonts w:ascii="Meiryo UI" w:eastAsia="Meiryo UI" w:hAnsi="Meiryo UI" w:cs="Meiryo UI"/>
                        </w:rPr>
                        <w:t>スペース+Tab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キー</w:t>
                      </w:r>
                      <w:r>
                        <w:rPr>
                          <w:rFonts w:ascii="Meiryo UI" w:eastAsia="Meiryo UI" w:hAnsi="Meiryo UI" w:cs="Meiryo UI"/>
                        </w:rPr>
                        <w:t>で文字下げを行って下さい）</w:t>
                      </w:r>
                    </w:p>
                    <w:p w:rsidR="00BC4FBC" w:rsidRDefault="00BC4FBC" w:rsidP="00BC4FBC">
                      <w:pPr>
                        <w:rPr>
                          <w:rFonts w:ascii="Meiryo UI" w:eastAsia="Meiryo UI" w:hAnsi="Meiryo UI" w:cs="Meiryo UI"/>
                        </w:rPr>
                      </w:pPr>
                    </w:p>
                    <w:p w:rsidR="002121A4" w:rsidRDefault="002121A4" w:rsidP="00BC4FBC">
                      <w:pPr>
                        <w:rPr>
                          <w:rFonts w:ascii="Meiryo UI" w:eastAsia="Meiryo UI" w:hAnsi="Meiryo UI" w:cs="Meiryo UI"/>
                        </w:rPr>
                      </w:pPr>
                    </w:p>
                    <w:p w:rsidR="002121A4" w:rsidRDefault="002121A4" w:rsidP="00BC4FBC">
                      <w:pPr>
                        <w:rPr>
                          <w:rFonts w:ascii="Meiryo UI" w:eastAsia="Meiryo UI" w:hAnsi="Meiryo UI" w:cs="Meiryo UI"/>
                        </w:rPr>
                      </w:pPr>
                    </w:p>
                    <w:p w:rsidR="002121A4" w:rsidRDefault="002121A4" w:rsidP="00BC4FBC">
                      <w:pPr>
                        <w:rPr>
                          <w:rFonts w:ascii="Meiryo UI" w:eastAsia="Meiryo UI" w:hAnsi="Meiryo UI" w:cs="Meiryo UI"/>
                        </w:rPr>
                      </w:pPr>
                    </w:p>
                    <w:p w:rsidR="002121A4" w:rsidRDefault="002121A4" w:rsidP="00BC4FBC">
                      <w:pPr>
                        <w:rPr>
                          <w:rFonts w:ascii="Meiryo UI" w:eastAsia="Meiryo UI" w:hAnsi="Meiryo UI" w:cs="Meiryo UI"/>
                        </w:rPr>
                      </w:pPr>
                    </w:p>
                    <w:p w:rsidR="006D39C0" w:rsidRDefault="006D39C0" w:rsidP="00BC4FBC">
                      <w:pPr>
                        <w:rPr>
                          <w:rFonts w:ascii="Meiryo UI" w:eastAsia="Meiryo UI" w:hAnsi="Meiryo UI" w:cs="Meiryo UI"/>
                          <w:b/>
                          <w:bCs/>
                          <w:color w:val="FF0000"/>
                        </w:rPr>
                      </w:pPr>
                    </w:p>
                    <w:p w:rsidR="006D39C0" w:rsidRDefault="006D39C0" w:rsidP="00BC4FBC">
                      <w:pPr>
                        <w:rPr>
                          <w:rFonts w:ascii="Meiryo UI" w:eastAsia="Meiryo UI" w:hAnsi="Meiryo UI" w:cs="Meiryo UI"/>
                          <w:b/>
                          <w:bCs/>
                          <w:color w:val="FF0000"/>
                        </w:rPr>
                      </w:pPr>
                    </w:p>
                    <w:p w:rsidR="006D39C0" w:rsidRDefault="006D39C0" w:rsidP="00BC4FBC">
                      <w:pPr>
                        <w:rPr>
                          <w:rFonts w:ascii="Meiryo UI" w:eastAsia="Meiryo UI" w:hAnsi="Meiryo UI" w:cs="Meiryo UI"/>
                          <w:b/>
                          <w:bCs/>
                          <w:color w:val="FF0000"/>
                        </w:rPr>
                      </w:pPr>
                    </w:p>
                    <w:p w:rsidR="006D39C0" w:rsidRPr="006D39C0" w:rsidRDefault="006D39C0" w:rsidP="00BC4FBC">
                      <w:pPr>
                        <w:rPr>
                          <w:rFonts w:ascii="Meiryo UI" w:eastAsia="Meiryo UI" w:hAnsi="Meiryo UI" w:cs="Meiryo UI"/>
                          <w:color w:val="FF000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0000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  <w:b/>
                          <w:bCs/>
                          <w:color w:val="FF0000"/>
                        </w:rPr>
                        <w:t xml:space="preserve">　</w:t>
                      </w:r>
                      <w:r w:rsidRPr="006D39C0"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  <w:t xml:space="preserve">　</w:t>
                      </w:r>
                      <w:r w:rsidRPr="006D39C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＊</w:t>
                      </w:r>
                      <w:r w:rsidRPr="006D39C0"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  <w:t>シーン番号10～のスタイルは頭に数字が</w:t>
                      </w:r>
                      <w:r w:rsidRPr="006D39C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ないほうです</w:t>
                      </w:r>
                    </w:p>
                    <w:p w:rsidR="006D39C0" w:rsidRDefault="006D39C0" w:rsidP="00BC4FBC">
                      <w:pPr>
                        <w:rPr>
                          <w:rFonts w:ascii="Meiryo UI" w:eastAsia="Meiryo UI" w:hAnsi="Meiryo UI" w:cs="Meiryo UI"/>
                          <w:b/>
                          <w:bCs/>
                          <w:color w:val="FF0000"/>
                        </w:rPr>
                      </w:pPr>
                    </w:p>
                    <w:p w:rsidR="00BC4FBC" w:rsidRPr="0015401B" w:rsidRDefault="00BC4FBC" w:rsidP="00BC4FBC">
                      <w:pPr>
                        <w:rPr>
                          <w:rFonts w:ascii="Meiryo UI" w:eastAsia="Meiryo UI" w:hAnsi="Meiryo UI" w:cs="Meiryo UI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0000"/>
                        </w:rPr>
                        <w:t>＊</w:t>
                      </w:r>
                      <w:r w:rsidRPr="0015401B">
                        <w:rPr>
                          <w:rFonts w:ascii="Meiryo UI" w:eastAsia="Meiryo UI" w:hAnsi="Meiryo UI" w:cs="Meiryo UI"/>
                          <w:b/>
                          <w:bCs/>
                          <w:color w:val="FF0000"/>
                        </w:rPr>
                        <w:t>注意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0000"/>
                        </w:rPr>
                        <w:t>事項</w:t>
                      </w:r>
                    </w:p>
                    <w:p w:rsidR="00BC4FBC" w:rsidRPr="00765B04" w:rsidRDefault="00BC4FBC" w:rsidP="00BC4FBC">
                      <w:pPr>
                        <w:rPr>
                          <w:rFonts w:ascii="Meiryo UI" w:eastAsia="Meiryo UI" w:hAnsi="Meiryo UI" w:cs="Meiryo UI"/>
                          <w:b/>
                          <w:bCs/>
                        </w:rPr>
                      </w:pPr>
                      <w:r w:rsidRPr="00765B04">
                        <w:rPr>
                          <w:rFonts w:ascii="Meiryo UI" w:eastAsia="Meiryo UI" w:hAnsi="Meiryo UI" w:cs="Meiryo UI" w:hint="eastAsia"/>
                          <w:b/>
                          <w:bCs/>
                        </w:rPr>
                        <w:t>■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</w:rPr>
                        <w:t>行</w:t>
                      </w:r>
                      <w:r>
                        <w:rPr>
                          <w:rFonts w:ascii="Meiryo UI" w:eastAsia="Meiryo UI" w:hAnsi="Meiryo UI" w:cs="Meiryo UI"/>
                          <w:b/>
                          <w:bCs/>
                        </w:rPr>
                        <w:t>や文字の</w:t>
                      </w:r>
                      <w:r w:rsidRPr="00765B04">
                        <w:rPr>
                          <w:rFonts w:ascii="Meiryo UI" w:eastAsia="Meiryo UI" w:hAnsi="Meiryo UI" w:cs="Meiryo UI" w:hint="eastAsia"/>
                          <w:b/>
                          <w:bCs/>
                        </w:rPr>
                        <w:t>削除</w:t>
                      </w:r>
                      <w:r w:rsidRPr="00765B04">
                        <w:rPr>
                          <w:rFonts w:ascii="Meiryo UI" w:eastAsia="Meiryo UI" w:hAnsi="Meiryo UI" w:cs="Meiryo UI"/>
                          <w:b/>
                          <w:bCs/>
                        </w:rPr>
                        <w:t>の仕方</w:t>
                      </w:r>
                    </w:p>
                    <w:p w:rsidR="00BC4FBC" w:rsidRPr="00086EC2" w:rsidRDefault="00BC4FBC" w:rsidP="00EA19A9">
                      <w:pPr>
                        <w:ind w:leftChars="100" w:left="200"/>
                        <w:rPr>
                          <w:rFonts w:ascii="Meiryo UI" w:eastAsia="Meiryo UI" w:hAnsi="Meiryo UI" w:cs="Meiryo UI"/>
                        </w:rPr>
                      </w:pPr>
                      <w:r w:rsidRPr="00086EC2">
                        <w:rPr>
                          <w:rFonts w:ascii="Meiryo UI" w:eastAsia="Meiryo UI" w:hAnsi="Meiryo UI" w:cs="Meiryo UI" w:hint="eastAsia"/>
                        </w:rPr>
                        <w:t>基本的に</w:t>
                      </w:r>
                      <w:r w:rsidRPr="00086EC2">
                        <w:rPr>
                          <w:rFonts w:ascii="Meiryo UI" w:eastAsia="Meiryo UI" w:hAnsi="Meiryo UI" w:cs="Meiryo UI"/>
                        </w:rPr>
                        <w:t>３つのスタイルを</w:t>
                      </w:r>
                      <w:r w:rsidRPr="00086EC2">
                        <w:rPr>
                          <w:rFonts w:ascii="Meiryo UI" w:eastAsia="Meiryo UI" w:hAnsi="Meiryo UI" w:cs="Meiryo UI" w:hint="eastAsia"/>
                        </w:rPr>
                        <w:t>使いますが</w:t>
                      </w:r>
                      <w:r w:rsidRPr="00086EC2">
                        <w:rPr>
                          <w:rFonts w:ascii="Meiryo UI" w:eastAsia="Meiryo UI" w:hAnsi="Meiryo UI" w:cs="Meiryo UI"/>
                        </w:rPr>
                        <w:t>、</w:t>
                      </w:r>
                      <w:r w:rsidRPr="00086EC2">
                        <w:rPr>
                          <w:rFonts w:ascii="Meiryo UI" w:eastAsia="Meiryo UI" w:hAnsi="Meiryo UI" w:cs="Meiryo UI" w:hint="eastAsia"/>
                        </w:rPr>
                        <w:t>Delete</w:t>
                      </w:r>
                      <w:r w:rsidRPr="00086EC2">
                        <w:rPr>
                          <w:rFonts w:ascii="Meiryo UI" w:eastAsia="Meiryo UI" w:hAnsi="Meiryo UI" w:cs="Meiryo UI"/>
                        </w:rPr>
                        <w:t>キーやBack space</w:t>
                      </w:r>
                      <w:r w:rsidRPr="00086EC2">
                        <w:rPr>
                          <w:rFonts w:ascii="Meiryo UI" w:eastAsia="Meiryo UI" w:hAnsi="Meiryo UI" w:cs="Meiryo UI" w:hint="eastAsia"/>
                        </w:rPr>
                        <w:t>キー</w:t>
                      </w:r>
                      <w:r w:rsidRPr="00086EC2">
                        <w:rPr>
                          <w:rFonts w:ascii="Meiryo UI" w:eastAsia="Meiryo UI" w:hAnsi="Meiryo UI" w:cs="Meiryo UI"/>
                        </w:rPr>
                        <w:t>を用いて</w:t>
                      </w:r>
                      <w:r w:rsidRPr="00086EC2">
                        <w:rPr>
                          <w:rFonts w:ascii="Meiryo UI" w:eastAsia="Meiryo UI" w:hAnsi="Meiryo UI" w:cs="Meiryo UI" w:hint="eastAsia"/>
                        </w:rPr>
                        <w:t>無作為に削除</w:t>
                      </w:r>
                      <w:r w:rsidRPr="00086EC2">
                        <w:rPr>
                          <w:rFonts w:ascii="Meiryo UI" w:eastAsia="Meiryo UI" w:hAnsi="Meiryo UI" w:cs="Meiryo UI"/>
                        </w:rPr>
                        <w:t>するとスタイルが崩れる場合があります</w:t>
                      </w:r>
                    </w:p>
                    <w:p w:rsidR="00BC4FBC" w:rsidRDefault="00BC4FBC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</w:rPr>
                      </w:pPr>
                      <w:r w:rsidRPr="00086EC2">
                        <w:rPr>
                          <w:rFonts w:ascii="Meiryo UI" w:eastAsia="Meiryo UI" w:hAnsi="Meiryo UI" w:cs="Meiryo UI" w:hint="eastAsia"/>
                        </w:rPr>
                        <w:t>行</w:t>
                      </w:r>
                      <w:r w:rsidRPr="00086EC2">
                        <w:rPr>
                          <w:rFonts w:ascii="Meiryo UI" w:eastAsia="Meiryo UI" w:hAnsi="Meiryo UI" w:cs="Meiryo UI"/>
                        </w:rPr>
                        <w:t>ごと削除</w:t>
                      </w:r>
                      <w:r w:rsidRPr="00086EC2">
                        <w:rPr>
                          <w:rFonts w:ascii="Meiryo UI" w:eastAsia="Meiryo UI" w:hAnsi="Meiryo UI" w:cs="Meiryo UI" w:hint="eastAsia"/>
                        </w:rPr>
                        <w:t>したい</w:t>
                      </w:r>
                      <w:r w:rsidRPr="00086EC2">
                        <w:rPr>
                          <w:rFonts w:ascii="Meiryo UI" w:eastAsia="Meiryo UI" w:hAnsi="Meiryo UI" w:cs="Meiryo UI"/>
                        </w:rPr>
                        <w:t>場合は</w:t>
                      </w:r>
                      <w:r w:rsidRPr="00086EC2">
                        <w:rPr>
                          <w:rFonts w:ascii="Meiryo UI" w:eastAsia="Meiryo UI" w:hAnsi="Meiryo UI" w:cs="Meiryo UI" w:hint="eastAsia"/>
                        </w:rPr>
                        <w:t>（↲）を</w:t>
                      </w:r>
                      <w:r w:rsidRPr="00086EC2">
                        <w:rPr>
                          <w:rFonts w:ascii="Meiryo UI" w:eastAsia="Meiryo UI" w:hAnsi="Meiryo UI" w:cs="Meiryo UI"/>
                        </w:rPr>
                        <w:t>ドラッグしてDeleteキーを押すと</w:t>
                      </w:r>
                      <w:r w:rsidRPr="00086EC2">
                        <w:rPr>
                          <w:rFonts w:ascii="Meiryo UI" w:eastAsia="Meiryo UI" w:hAnsi="Meiryo UI" w:cs="Meiryo UI" w:hint="eastAsia"/>
                        </w:rPr>
                        <w:t>良いです</w:t>
                      </w:r>
                    </w:p>
                    <w:p w:rsidR="00BC4FBC" w:rsidRDefault="00BC4FBC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</w:rPr>
                        <w:t>行は</w:t>
                      </w:r>
                      <w:r>
                        <w:rPr>
                          <w:rFonts w:ascii="Meiryo UI" w:eastAsia="Meiryo UI" w:hAnsi="Meiryo UI" w:cs="Meiryo UI"/>
                        </w:rPr>
                        <w:t>残し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/>
                        </w:rPr>
                        <w:t>文字のみ消したい場合は</w:t>
                      </w:r>
                      <w:r w:rsidRPr="00086EC2">
                        <w:rPr>
                          <w:rFonts w:ascii="Meiryo UI" w:eastAsia="Meiryo UI" w:hAnsi="Meiryo UI" w:cs="Meiryo UI" w:hint="eastAsia"/>
                        </w:rPr>
                        <w:t>（↲）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を</w:t>
                      </w:r>
                      <w:r>
                        <w:rPr>
                          <w:rFonts w:ascii="Meiryo UI" w:eastAsia="Meiryo UI" w:hAnsi="Meiryo UI" w:cs="Meiryo UI"/>
                        </w:rPr>
                        <w:t>消さないようにしましょう</w:t>
                      </w:r>
                    </w:p>
                    <w:p w:rsidR="00841BE7" w:rsidRDefault="00841BE7" w:rsidP="00841BE7">
                      <w:pPr>
                        <w:rPr>
                          <w:rFonts w:ascii="Meiryo UI" w:eastAsia="Meiryo UI" w:hAnsi="Meiryo UI" w:cs="Meiryo UI"/>
                          <w:b/>
                          <w:bCs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</w:rPr>
                        <w:t>■他の</w:t>
                      </w:r>
                      <w:r>
                        <w:rPr>
                          <w:rFonts w:ascii="Meiryo UI" w:eastAsia="Meiryo UI" w:hAnsi="Meiryo UI" w:cs="Meiryo UI"/>
                          <w:b/>
                          <w:bCs/>
                        </w:rPr>
                        <w:t>文書からコピー＆ペーストする場合</w:t>
                      </w:r>
                    </w:p>
                    <w:p w:rsidR="00841BE7" w:rsidRDefault="00841BE7" w:rsidP="00841BE7">
                      <w:pPr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  <w:b/>
                          <w:bCs/>
                        </w:rPr>
                        <w:t xml:space="preserve">　</w:t>
                      </w:r>
                      <w:r w:rsidRPr="00590A56">
                        <w:rPr>
                          <w:rFonts w:ascii="Meiryo UI" w:eastAsia="Meiryo UI" w:hAnsi="Meiryo UI" w:cs="Meiryo UI"/>
                        </w:rPr>
                        <w:t>コピー時に改行</w:t>
                      </w:r>
                      <w:r>
                        <w:rPr>
                          <w:rFonts w:ascii="Meiryo UI" w:eastAsia="Meiryo UI" w:hAnsi="Meiryo UI" w:cs="Meiryo UI"/>
                        </w:rPr>
                        <w:t>マーク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を含んでしまうと</w:t>
                      </w:r>
                      <w:r>
                        <w:rPr>
                          <w:rFonts w:ascii="Meiryo UI" w:eastAsia="Meiryo UI" w:hAnsi="Meiryo UI" w:cs="Meiryo UI"/>
                        </w:rPr>
                        <w:t>、</w:t>
                      </w:r>
                      <w:r w:rsidRPr="00590A56">
                        <w:rPr>
                          <w:rFonts w:ascii="Meiryo UI" w:eastAsia="Meiryo UI" w:hAnsi="Meiryo UI" w:cs="Meiryo UI"/>
                        </w:rPr>
                        <w:t>ペースト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した</w:t>
                      </w:r>
                      <w:r>
                        <w:rPr>
                          <w:rFonts w:ascii="Meiryo UI" w:eastAsia="Meiryo UI" w:hAnsi="Meiryo UI" w:cs="Meiryo UI"/>
                        </w:rPr>
                        <w:t>際に形がくずれてしまいます</w:t>
                      </w:r>
                    </w:p>
                    <w:p w:rsidR="00841BE7" w:rsidRPr="00590A56" w:rsidRDefault="00841BE7" w:rsidP="00841BE7">
                      <w:pPr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コピー＆ペースト</w:t>
                      </w:r>
                      <w:r>
                        <w:rPr>
                          <w:rFonts w:ascii="Meiryo UI" w:eastAsia="Meiryo UI" w:hAnsi="Meiryo UI" w:cs="Meiryo UI"/>
                        </w:rPr>
                        <w:t>する際は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/>
                        </w:rPr>
                        <w:t>一気に複数行するのではなく、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１</w:t>
                      </w:r>
                      <w:r>
                        <w:rPr>
                          <w:rFonts w:ascii="Meiryo UI" w:eastAsia="Meiryo UI" w:hAnsi="Meiryo UI" w:cs="Meiryo UI"/>
                        </w:rPr>
                        <w:t>文ずつするようにしましょう</w:t>
                      </w:r>
                    </w:p>
                    <w:p w:rsidR="00BC4FBC" w:rsidRPr="00841BE7" w:rsidRDefault="00BC4FBC" w:rsidP="00BC4FBC">
                      <w:pPr>
                        <w:rPr>
                          <w:rFonts w:ascii="Meiryo UI" w:eastAsia="Meiryo UI" w:hAnsi="Meiryo UI" w:cs="Meiryo UI"/>
                          <w:b/>
                          <w:bCs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15401B" w:rsidRDefault="0015401B" w:rsidP="00B83A5D">
      <w:pPr>
        <w:pStyle w:val="af"/>
      </w:pPr>
    </w:p>
    <w:p w:rsidR="0015401B" w:rsidRDefault="0015401B" w:rsidP="00B83A5D">
      <w:pPr>
        <w:pStyle w:val="af"/>
      </w:pPr>
    </w:p>
    <w:p w:rsidR="0015401B" w:rsidRDefault="0015401B" w:rsidP="00B83A5D">
      <w:pPr>
        <w:pStyle w:val="af"/>
      </w:pPr>
    </w:p>
    <w:p w:rsidR="002121A4" w:rsidRDefault="002121A4" w:rsidP="00B83A5D">
      <w:pPr>
        <w:pStyle w:val="af"/>
      </w:pPr>
    </w:p>
    <w:p w:rsidR="002423BD" w:rsidRPr="00270D7E" w:rsidRDefault="00EA19A9" w:rsidP="00B83A5D">
      <w:pPr>
        <w:pStyle w:val="af"/>
        <w:sectPr w:rsidR="002423BD" w:rsidRPr="00270D7E" w:rsidSect="00E03D4F">
          <w:headerReference w:type="default" r:id="rId22"/>
          <w:footerReference w:type="even" r:id="rId23"/>
          <w:footerReference w:type="default" r:id="rId24"/>
          <w:pgSz w:w="10319" w:h="14571" w:code="13"/>
          <w:pgMar w:top="2835" w:right="1814" w:bottom="1440" w:left="1814" w:header="720" w:footer="720" w:gutter="0"/>
          <w:pgNumType w:start="0"/>
          <w:cols w:space="720"/>
          <w:titlePg/>
          <w:textDirection w:val="tbRl"/>
          <w:docGrid w:linePitch="272"/>
        </w:sectPr>
      </w:pPr>
      <w:r>
        <w:rPr>
          <w:noProof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-3860861</wp:posOffset>
            </wp:positionH>
            <wp:positionV relativeFrom="paragraph">
              <wp:posOffset>4023360</wp:posOffset>
            </wp:positionV>
            <wp:extent cx="4453890" cy="1523996"/>
            <wp:effectExtent l="19050" t="19050" r="22860" b="1968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nu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152399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2720" behindDoc="0" locked="0" layoutInCell="1" allowOverlap="1" wp14:anchorId="40B6158B" wp14:editId="2465582E">
            <wp:simplePos x="0" y="0"/>
            <wp:positionH relativeFrom="margin">
              <wp:posOffset>-387598</wp:posOffset>
            </wp:positionH>
            <wp:positionV relativeFrom="topMargin">
              <wp:posOffset>3790950</wp:posOffset>
            </wp:positionV>
            <wp:extent cx="4310596" cy="1716263"/>
            <wp:effectExtent l="19050" t="19050" r="13970" b="177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無題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596" cy="1716263"/>
                    </a:xfrm>
                    <a:prstGeom prst="rect">
                      <a:avLst/>
                    </a:prstGeom>
                    <a:ln w="3175">
                      <a:solidFill>
                        <a:srgbClr val="E7E6E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A61" w:rsidRPr="0015401B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40672" behindDoc="1" locked="0" layoutInCell="1" allowOverlap="1" wp14:anchorId="5FDFDF92" wp14:editId="2A90BE8E">
                <wp:simplePos x="0" y="0"/>
                <wp:positionH relativeFrom="margin">
                  <wp:posOffset>-614680</wp:posOffset>
                </wp:positionH>
                <wp:positionV relativeFrom="topMargin">
                  <wp:posOffset>1819275</wp:posOffset>
                </wp:positionV>
                <wp:extent cx="5438775" cy="6705600"/>
                <wp:effectExtent l="19050" t="19050" r="28575" b="1905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670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3399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A61" w:rsidRDefault="008D7A61" w:rsidP="008D7A61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1A49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～シナリオ</w:t>
                            </w:r>
                            <w:r w:rsidRPr="00111A49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28"/>
                                <w:szCs w:val="28"/>
                              </w:rPr>
                              <w:t>作成の手順～</w:t>
                            </w:r>
                          </w:p>
                          <w:p w:rsidR="008D7A61" w:rsidRDefault="008D7A61" w:rsidP="008D7A61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</w:pPr>
                          </w:p>
                          <w:p w:rsidR="008D7A61" w:rsidRPr="00470073" w:rsidRDefault="008D7A61" w:rsidP="008D7A61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</w:pPr>
                            <w:r w:rsidRPr="00470073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</w:rPr>
                              <w:t>■数字</w:t>
                            </w:r>
                            <w:r w:rsidRPr="00470073"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  <w:t>や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</w:rPr>
                              <w:t>記号、</w:t>
                            </w:r>
                            <w:r w:rsidRPr="00470073"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  <w:t>横文字を</w:t>
                            </w:r>
                            <w:r w:rsidRPr="00470073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</w:rPr>
                              <w:t>縦向き</w:t>
                            </w:r>
                            <w:r w:rsidRPr="00470073">
                              <w:rPr>
                                <w:rFonts w:ascii="Meiryo UI" w:eastAsia="Meiryo UI" w:hAnsi="Meiryo UI" w:cs="Meiryo UI"/>
                                <w:b/>
                                <w:bCs/>
                              </w:rPr>
                              <w:t>に</w:t>
                            </w:r>
                            <w:r w:rsidRPr="00470073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</w:rPr>
                              <w:t>する方法</w:t>
                            </w:r>
                          </w:p>
                          <w:p w:rsidR="008D7A61" w:rsidRDefault="008D7A61" w:rsidP="008D7A61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縦向きに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したい文字をドラッグする</w:t>
                            </w:r>
                          </w:p>
                          <w:p w:rsidR="008D7A61" w:rsidRDefault="008D7A61" w:rsidP="008D7A61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ホームから拡張書式</w:t>
                            </w:r>
                            <w:r>
                              <w:rPr>
                                <w:rFonts w:ascii="Meiryo UI" w:eastAsia="Meiryo UI" w:hAnsi="Meiryo UI" w:cs="Meiryo UI"/>
                                <w:noProof/>
                              </w:rPr>
                              <w:drawing>
                                <wp:inline distT="0" distB="0" distL="0" distR="0" wp14:anchorId="334F00E8" wp14:editId="78E293B4">
                                  <wp:extent cx="276225" cy="190500"/>
                                  <wp:effectExtent l="0" t="0" r="9525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無題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を選ぶ</w:t>
                            </w:r>
                          </w:p>
                          <w:p w:rsidR="008D7A61" w:rsidRDefault="008D7A61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縦中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横という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項目を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クリックしたら、タブが開くのでそのままOKを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選択</w:t>
                            </w:r>
                          </w:p>
                          <w:p w:rsidR="00EA19A9" w:rsidRDefault="00EA19A9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全ての</w:t>
                            </w:r>
                            <w:r w:rsidR="00D1213C">
                              <w:rPr>
                                <w:rFonts w:ascii="Meiryo UI" w:eastAsia="Meiryo UI" w:hAnsi="Meiryo UI" w:cs="Meiryo UI"/>
                              </w:rPr>
                              <w:t>文章を入力し終えてから横向きにする</w:t>
                            </w:r>
                            <w:r w:rsidR="00D1213C">
                              <w:rPr>
                                <w:rFonts w:ascii="Meiryo UI" w:eastAsia="Meiryo UI" w:hAnsi="Meiryo UI" w:cs="Meiryo UI" w:hint="eastAsia"/>
                              </w:rPr>
                              <w:t>と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誤入力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が少な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いです</w:t>
                            </w:r>
                          </w:p>
                          <w:p w:rsidR="00EA19A9" w:rsidRDefault="00EA19A9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</w:pPr>
                            <w:r w:rsidRPr="00111A49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  <w:t xml:space="preserve">Office for </w:t>
                            </w:r>
                            <w:r w:rsidRPr="00111A49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u w:val="single"/>
                              </w:rPr>
                              <w:t>Windowsの</w:t>
                            </w:r>
                            <w:r w:rsidRPr="00111A49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  <w:t>場合</w:t>
                            </w:r>
                          </w:p>
                          <w:p w:rsidR="00EA19A9" w:rsidRDefault="00EA19A9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EA19A9" w:rsidRDefault="00EA19A9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EA19A9" w:rsidRDefault="00EA19A9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EA19A9" w:rsidRDefault="00EA19A9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EA19A9" w:rsidRDefault="00EA19A9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EA19A9" w:rsidRDefault="00EA19A9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EA19A9" w:rsidRDefault="00EA19A9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EA19A9" w:rsidRDefault="00EA19A9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EA19A9" w:rsidRDefault="00EA19A9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EA19A9" w:rsidRPr="00EA19A9" w:rsidRDefault="00EA19A9" w:rsidP="00EA19A9">
                            <w:pPr>
                              <w:ind w:firstLineChars="100" w:firstLine="200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</w:pPr>
                            <w:r w:rsidRPr="00111A49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u w:val="single"/>
                              </w:rPr>
                              <w:t>Office</w:t>
                            </w:r>
                            <w:r w:rsidRPr="00111A49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  <w:t xml:space="preserve">　</w:t>
                            </w:r>
                            <w:r w:rsidRPr="00111A49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u w:val="single"/>
                              </w:rPr>
                              <w:t xml:space="preserve">for </w:t>
                            </w:r>
                            <w:r w:rsidRPr="00111A49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  <w:t>Mac</w:t>
                            </w:r>
                            <w:r w:rsidRPr="00111A49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u w:val="single"/>
                              </w:rPr>
                              <w:t>の</w:t>
                            </w:r>
                            <w:r w:rsidRPr="00111A49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u w:val="single"/>
                              </w:rPr>
                              <w:t>場合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DFDF92" id="_x0000_s1029" type="#_x0000_t202" style="position:absolute;margin-left:-48.4pt;margin-top:143.25pt;width:428.25pt;height:528pt;z-index:-251575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" strokecolor="#39f" strokeweight="2.25pt">
                <v:textbox>
                  <w:txbxContent>
                    <w:p w:rsidR="008D7A61" w:rsidRDefault="008D7A61" w:rsidP="008D7A61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bCs/>
                          <w:sz w:val="28"/>
                          <w:szCs w:val="28"/>
                        </w:rPr>
                      </w:pPr>
                      <w:r w:rsidRPr="00111A49">
                        <w:rPr>
                          <w:rFonts w:ascii="Meiryo UI" w:eastAsia="Meiryo UI" w:hAnsi="Meiryo UI" w:cs="Meiryo UI" w:hint="eastAsia"/>
                          <w:b/>
                          <w:bCs/>
                          <w:sz w:val="28"/>
                          <w:szCs w:val="28"/>
                        </w:rPr>
                        <w:t>～シナリオ</w:t>
                      </w:r>
                      <w:r w:rsidRPr="00111A49">
                        <w:rPr>
                          <w:rFonts w:ascii="Meiryo UI" w:eastAsia="Meiryo UI" w:hAnsi="Meiryo UI" w:cs="Meiryo UI"/>
                          <w:b/>
                          <w:bCs/>
                          <w:sz w:val="28"/>
                          <w:szCs w:val="28"/>
                        </w:rPr>
                        <w:t>作成の手順～</w:t>
                      </w:r>
                    </w:p>
                    <w:p w:rsidR="008D7A61" w:rsidRDefault="008D7A61" w:rsidP="008D7A61">
                      <w:pPr>
                        <w:rPr>
                          <w:rFonts w:ascii="Meiryo UI" w:eastAsia="Meiryo UI" w:hAnsi="Meiryo UI" w:cs="Meiryo UI"/>
                          <w:b/>
                          <w:bCs/>
                        </w:rPr>
                      </w:pPr>
                    </w:p>
                    <w:p w:rsidR="008D7A61" w:rsidRPr="00470073" w:rsidRDefault="008D7A61" w:rsidP="008D7A61">
                      <w:pPr>
                        <w:rPr>
                          <w:rFonts w:ascii="Meiryo UI" w:eastAsia="Meiryo UI" w:hAnsi="Meiryo UI" w:cs="Meiryo UI"/>
                          <w:b/>
                          <w:bCs/>
                        </w:rPr>
                      </w:pPr>
                      <w:r w:rsidRPr="00470073">
                        <w:rPr>
                          <w:rFonts w:ascii="Meiryo UI" w:eastAsia="Meiryo UI" w:hAnsi="Meiryo UI" w:cs="Meiryo UI" w:hint="eastAsia"/>
                          <w:b/>
                          <w:bCs/>
                        </w:rPr>
                        <w:t>■数字</w:t>
                      </w:r>
                      <w:r w:rsidRPr="00470073">
                        <w:rPr>
                          <w:rFonts w:ascii="Meiryo UI" w:eastAsia="Meiryo UI" w:hAnsi="Meiryo UI" w:cs="Meiryo UI"/>
                          <w:b/>
                          <w:bCs/>
                        </w:rPr>
                        <w:t>や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</w:rPr>
                        <w:t>記号、</w:t>
                      </w:r>
                      <w:r w:rsidRPr="00470073">
                        <w:rPr>
                          <w:rFonts w:ascii="Meiryo UI" w:eastAsia="Meiryo UI" w:hAnsi="Meiryo UI" w:cs="Meiryo UI"/>
                          <w:b/>
                          <w:bCs/>
                        </w:rPr>
                        <w:t>横文字を</w:t>
                      </w:r>
                      <w:r w:rsidRPr="00470073">
                        <w:rPr>
                          <w:rFonts w:ascii="Meiryo UI" w:eastAsia="Meiryo UI" w:hAnsi="Meiryo UI" w:cs="Meiryo UI" w:hint="eastAsia"/>
                          <w:b/>
                          <w:bCs/>
                        </w:rPr>
                        <w:t>縦向き</w:t>
                      </w:r>
                      <w:r w:rsidRPr="00470073">
                        <w:rPr>
                          <w:rFonts w:ascii="Meiryo UI" w:eastAsia="Meiryo UI" w:hAnsi="Meiryo UI" w:cs="Meiryo UI"/>
                          <w:b/>
                          <w:bCs/>
                        </w:rPr>
                        <w:t>に</w:t>
                      </w:r>
                      <w:r w:rsidRPr="00470073">
                        <w:rPr>
                          <w:rFonts w:ascii="Meiryo UI" w:eastAsia="Meiryo UI" w:hAnsi="Meiryo UI" w:cs="Meiryo UI" w:hint="eastAsia"/>
                          <w:b/>
                          <w:bCs/>
                        </w:rPr>
                        <w:t>する方法</w:t>
                      </w:r>
                    </w:p>
                    <w:p w:rsidR="008D7A61" w:rsidRDefault="008D7A61" w:rsidP="008D7A61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</w:rPr>
                        <w:t>縦向きに</w:t>
                      </w:r>
                      <w:r>
                        <w:rPr>
                          <w:rFonts w:ascii="Meiryo UI" w:eastAsia="Meiryo UI" w:hAnsi="Meiryo UI" w:cs="Meiryo UI"/>
                        </w:rPr>
                        <w:t>したい文字をドラッグする</w:t>
                      </w:r>
                    </w:p>
                    <w:p w:rsidR="008D7A61" w:rsidRDefault="008D7A61" w:rsidP="008D7A61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</w:rPr>
                        <w:t>ホームから拡張書式</w:t>
                      </w:r>
                      <w:r>
                        <w:rPr>
                          <w:rFonts w:ascii="Meiryo UI" w:eastAsia="Meiryo UI" w:hAnsi="Meiryo UI" w:cs="Meiryo UI"/>
                          <w:noProof/>
                        </w:rPr>
                        <w:drawing>
                          <wp:inline distT="0" distB="0" distL="0" distR="0" wp14:anchorId="334F00E8" wp14:editId="78E293B4">
                            <wp:extent cx="276225" cy="190500"/>
                            <wp:effectExtent l="0" t="0" r="9525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無題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" cy="19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eiryo UI" w:eastAsia="Meiryo UI" w:hAnsi="Meiryo UI" w:cs="Meiryo UI"/>
                        </w:rPr>
                        <w:t>を選ぶ</w:t>
                      </w:r>
                    </w:p>
                    <w:p w:rsidR="008D7A61" w:rsidRDefault="008D7A61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</w:rPr>
                        <w:t>縦中</w:t>
                      </w:r>
                      <w:r>
                        <w:rPr>
                          <w:rFonts w:ascii="Meiryo UI" w:eastAsia="Meiryo UI" w:hAnsi="Meiryo UI" w:cs="Meiryo UI"/>
                        </w:rPr>
                        <w:t>横という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項目を</w:t>
                      </w:r>
                      <w:r>
                        <w:rPr>
                          <w:rFonts w:ascii="Meiryo UI" w:eastAsia="Meiryo UI" w:hAnsi="Meiryo UI" w:cs="Meiryo UI"/>
                        </w:rPr>
                        <w:t>クリックしたら、タブが開くのでそのままOKを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選択</w:t>
                      </w:r>
                    </w:p>
                    <w:p w:rsidR="00EA19A9" w:rsidRDefault="00EA19A9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</w:rPr>
                        <w:t>全ての</w:t>
                      </w:r>
                      <w:r w:rsidR="00D1213C">
                        <w:rPr>
                          <w:rFonts w:ascii="Meiryo UI" w:eastAsia="Meiryo UI" w:hAnsi="Meiryo UI" w:cs="Meiryo UI"/>
                        </w:rPr>
                        <w:t>文章を入力し終えてから横向きにする</w:t>
                      </w:r>
                      <w:r w:rsidR="00D1213C">
                        <w:rPr>
                          <w:rFonts w:ascii="Meiryo UI" w:eastAsia="Meiryo UI" w:hAnsi="Meiryo UI" w:cs="Meiryo UI" w:hint="eastAsia"/>
                        </w:rPr>
                        <w:t>と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誤入力</w:t>
                      </w:r>
                      <w:r>
                        <w:rPr>
                          <w:rFonts w:ascii="Meiryo UI" w:eastAsia="Meiryo UI" w:hAnsi="Meiryo UI" w:cs="Meiryo UI"/>
                        </w:rPr>
                        <w:t>が少な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いです</w:t>
                      </w:r>
                    </w:p>
                    <w:p w:rsidR="00EA19A9" w:rsidRDefault="00EA19A9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</w:pPr>
                      <w:r w:rsidRPr="00111A49"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  <w:t xml:space="preserve">Office for </w:t>
                      </w:r>
                      <w:r w:rsidRPr="00111A49">
                        <w:rPr>
                          <w:rFonts w:ascii="Meiryo UI" w:eastAsia="Meiryo UI" w:hAnsi="Meiryo UI" w:cs="Meiryo UI" w:hint="eastAsia"/>
                          <w:b/>
                          <w:bCs/>
                          <w:u w:val="single"/>
                        </w:rPr>
                        <w:t>Windowsの</w:t>
                      </w:r>
                      <w:r w:rsidRPr="00111A49"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  <w:t>場合</w:t>
                      </w:r>
                    </w:p>
                    <w:p w:rsidR="00EA19A9" w:rsidRDefault="00EA19A9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</w:pPr>
                    </w:p>
                    <w:p w:rsidR="00EA19A9" w:rsidRDefault="00EA19A9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</w:pPr>
                    </w:p>
                    <w:p w:rsidR="00EA19A9" w:rsidRDefault="00EA19A9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</w:pPr>
                    </w:p>
                    <w:p w:rsidR="00EA19A9" w:rsidRDefault="00EA19A9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</w:pPr>
                    </w:p>
                    <w:p w:rsidR="00EA19A9" w:rsidRDefault="00EA19A9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</w:pPr>
                    </w:p>
                    <w:p w:rsidR="00EA19A9" w:rsidRDefault="00EA19A9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</w:pPr>
                    </w:p>
                    <w:p w:rsidR="00EA19A9" w:rsidRDefault="00EA19A9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</w:pPr>
                    </w:p>
                    <w:p w:rsidR="00EA19A9" w:rsidRDefault="00EA19A9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</w:pPr>
                    </w:p>
                    <w:p w:rsidR="00EA19A9" w:rsidRDefault="00EA19A9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</w:pPr>
                    </w:p>
                    <w:p w:rsidR="00EA19A9" w:rsidRPr="00EA19A9" w:rsidRDefault="00EA19A9" w:rsidP="00EA19A9">
                      <w:pPr>
                        <w:ind w:firstLineChars="100" w:firstLine="200"/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</w:pPr>
                      <w:r w:rsidRPr="00111A49">
                        <w:rPr>
                          <w:rFonts w:ascii="Meiryo UI" w:eastAsia="Meiryo UI" w:hAnsi="Meiryo UI" w:cs="Meiryo UI" w:hint="eastAsia"/>
                          <w:b/>
                          <w:bCs/>
                          <w:u w:val="single"/>
                        </w:rPr>
                        <w:t>Office</w:t>
                      </w:r>
                      <w:r w:rsidRPr="00111A49"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  <w:t xml:space="preserve">　</w:t>
                      </w:r>
                      <w:r w:rsidRPr="00111A49">
                        <w:rPr>
                          <w:rFonts w:ascii="Meiryo UI" w:eastAsia="Meiryo UI" w:hAnsi="Meiryo UI" w:cs="Meiryo UI" w:hint="eastAsia"/>
                          <w:b/>
                          <w:bCs/>
                          <w:u w:val="single"/>
                        </w:rPr>
                        <w:t xml:space="preserve">for </w:t>
                      </w:r>
                      <w:r w:rsidRPr="00111A49"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  <w:t>Mac</w:t>
                      </w:r>
                      <w:r w:rsidRPr="00111A49">
                        <w:rPr>
                          <w:rFonts w:ascii="Meiryo UI" w:eastAsia="Meiryo UI" w:hAnsi="Meiryo UI" w:cs="Meiryo UI" w:hint="eastAsia"/>
                          <w:b/>
                          <w:bCs/>
                          <w:u w:val="single"/>
                        </w:rPr>
                        <w:t>の</w:t>
                      </w:r>
                      <w:r w:rsidRPr="00111A49">
                        <w:rPr>
                          <w:rFonts w:ascii="Meiryo UI" w:eastAsia="Meiryo UI" w:hAnsi="Meiryo UI" w:cs="Meiryo UI"/>
                          <w:b/>
                          <w:bCs/>
                          <w:u w:val="single"/>
                        </w:rPr>
                        <w:t>場合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423BD">
        <w:br w:type="page"/>
      </w:r>
    </w:p>
    <w:p w:rsidR="002423BD" w:rsidRDefault="004A0471" w:rsidP="004F5A7C">
      <w:pPr>
        <w:pStyle w:val="a0"/>
      </w:pPr>
      <w:r w:rsidRPr="004A0471">
        <w:rPr>
          <w:rFonts w:hint="eastAsia"/>
        </w:rPr>
        <w:lastRenderedPageBreak/>
        <w:t>高校・正門前</w:t>
      </w:r>
    </w:p>
    <w:p w:rsidR="00593AC5" w:rsidRPr="00593AC5" w:rsidRDefault="00593AC5" w:rsidP="000B20A4">
      <w:pPr>
        <w:pStyle w:val="a8"/>
        <w:ind w:left="2520" w:hanging="720"/>
      </w:pPr>
    </w:p>
    <w:p w:rsidR="002423BD" w:rsidRPr="00E17B2F" w:rsidRDefault="002423BD" w:rsidP="000B20A4">
      <w:pPr>
        <w:pStyle w:val="5653"/>
        <w:ind w:left="3246" w:hanging="1446"/>
      </w:pPr>
      <w:r>
        <w:rPr>
          <w:rFonts w:hint="eastAsia"/>
        </w:rPr>
        <w:t xml:space="preserve">　</w:t>
      </w:r>
      <w:r>
        <w:rPr>
          <w:rFonts w:hint="eastAsia"/>
        </w:rPr>
        <w:tab/>
      </w:r>
      <w:r w:rsidR="00FA26D6" w:rsidRPr="004C65D6">
        <w:rPr>
          <w:rFonts w:hint="eastAsia"/>
          <w:color w:val="FF0000"/>
        </w:rPr>
        <w:t>―シーン柱の前後は一行空ける―</w:t>
      </w:r>
    </w:p>
    <w:p w:rsidR="00A41888" w:rsidRPr="004C65D6" w:rsidRDefault="00463824" w:rsidP="000B20A4">
      <w:pPr>
        <w:pStyle w:val="a5"/>
        <w:ind w:left="3240" w:hanging="1440"/>
        <w:rPr>
          <w:b/>
          <w:bCs/>
        </w:rPr>
      </w:pPr>
      <w:r>
        <w:rPr>
          <w:rFonts w:hint="eastAsia"/>
        </w:rPr>
        <w:t xml:space="preserve">　</w:t>
      </w:r>
      <w:r>
        <w:tab/>
      </w:r>
      <w:r w:rsidR="0015401B">
        <w:rPr>
          <w:rFonts w:hint="eastAsia"/>
          <w:b/>
          <w:bCs/>
        </w:rPr>
        <w:t>柱・使い方）ワードの右</w:t>
      </w:r>
      <w:r w:rsidRPr="004C65D6">
        <w:rPr>
          <w:rFonts w:hint="eastAsia"/>
          <w:b/>
          <w:bCs/>
        </w:rPr>
        <w:t>上のスタイルの「柱・シーン」を選択して下さい。</w:t>
      </w:r>
    </w:p>
    <w:p w:rsidR="002423BD" w:rsidRPr="004C65D6" w:rsidRDefault="004C65D6" w:rsidP="000B20A4">
      <w:pPr>
        <w:pStyle w:val="a5"/>
        <w:ind w:left="3246" w:hanging="1446"/>
        <w:rPr>
          <w:b/>
          <w:bCs/>
        </w:rPr>
      </w:pPr>
      <w:r w:rsidRPr="004C65D6">
        <w:rPr>
          <w:rFonts w:hint="eastAsia"/>
          <w:b/>
          <w:bCs/>
        </w:rPr>
        <w:t xml:space="preserve">　</w:t>
      </w:r>
      <w:r w:rsidR="002423BD" w:rsidRPr="004C65D6">
        <w:rPr>
          <w:rFonts w:hint="eastAsia"/>
          <w:b/>
          <w:bCs/>
        </w:rPr>
        <w:t xml:space="preserve">　</w:t>
      </w:r>
      <w:r w:rsidRPr="004C65D6">
        <w:rPr>
          <w:rFonts w:hint="eastAsia"/>
          <w:b/>
          <w:bCs/>
        </w:rPr>
        <w:t xml:space="preserve">　</w:t>
      </w:r>
      <w:r w:rsidRPr="004C65D6">
        <w:rPr>
          <w:b/>
          <w:bCs/>
        </w:rPr>
        <w:tab/>
      </w:r>
      <w:r w:rsidR="002423BD" w:rsidRPr="004C65D6">
        <w:rPr>
          <w:rFonts w:hint="eastAsia"/>
          <w:b/>
          <w:bCs/>
        </w:rPr>
        <w:t>そして、ここはト書きと呼ばれる部分です。</w:t>
      </w:r>
    </w:p>
    <w:p w:rsidR="002423BD" w:rsidRDefault="002423BD" w:rsidP="000B20A4">
      <w:pPr>
        <w:pStyle w:val="a5"/>
        <w:ind w:left="3246" w:hanging="1446"/>
      </w:pPr>
      <w:r w:rsidRPr="004C65D6">
        <w:rPr>
          <w:rFonts w:hint="eastAsia"/>
          <w:b/>
          <w:bCs/>
        </w:rPr>
        <w:t xml:space="preserve">　</w:t>
      </w:r>
      <w:r w:rsidRPr="004C65D6">
        <w:rPr>
          <w:rFonts w:hint="eastAsia"/>
          <w:b/>
          <w:bCs/>
        </w:rPr>
        <w:tab/>
      </w:r>
      <w:r w:rsidR="00840CA0" w:rsidRPr="004C65D6">
        <w:rPr>
          <w:rFonts w:hint="eastAsia"/>
          <w:b/>
          <w:bCs/>
        </w:rPr>
        <w:t>ト書き・</w:t>
      </w:r>
      <w:r w:rsidRPr="004C65D6">
        <w:rPr>
          <w:rFonts w:hint="eastAsia"/>
          <w:b/>
          <w:bCs/>
        </w:rPr>
        <w:t>使い方）ワードの左上のところで、「ト書き・アクション」を選択。スペースを押して、キーボードのタブ（</w:t>
      </w:r>
      <w:r w:rsidRPr="004C65D6">
        <w:rPr>
          <w:b/>
          <w:bCs/>
        </w:rPr>
        <w:t>Tab</w:t>
      </w:r>
      <w:r w:rsidRPr="004C65D6">
        <w:rPr>
          <w:rFonts w:hint="eastAsia"/>
          <w:b/>
          <w:bCs/>
        </w:rPr>
        <w:t>）キーを押して下さい。</w:t>
      </w:r>
    </w:p>
    <w:p w:rsidR="00840CA0" w:rsidRPr="00840CA0" w:rsidRDefault="00840CA0" w:rsidP="000B20A4">
      <w:pPr>
        <w:pStyle w:val="a5"/>
        <w:ind w:left="3240" w:hanging="1440"/>
      </w:pPr>
      <w:r>
        <w:rPr>
          <w:rFonts w:hint="eastAsia"/>
        </w:rPr>
        <w:t xml:space="preserve">　</w:t>
      </w:r>
      <w:r>
        <w:tab/>
      </w:r>
      <w:r>
        <w:rPr>
          <w:rFonts w:hint="eastAsia"/>
        </w:rPr>
        <w:t>×　×　×</w:t>
      </w:r>
    </w:p>
    <w:p w:rsidR="004A0471" w:rsidRDefault="002423BD" w:rsidP="000B20A4">
      <w:pPr>
        <w:pStyle w:val="a5"/>
        <w:ind w:left="3240" w:hanging="1440"/>
      </w:pPr>
      <w:r w:rsidRPr="00B2444C">
        <w:rPr>
          <w:rFonts w:hint="eastAsia"/>
        </w:rPr>
        <w:t xml:space="preserve">　</w:t>
      </w:r>
      <w:r w:rsidRPr="00B2444C">
        <w:rPr>
          <w:rFonts w:hint="eastAsia"/>
        </w:rPr>
        <w:tab/>
      </w:r>
      <w:r w:rsidR="004A0471" w:rsidRPr="004A0471">
        <w:rPr>
          <w:rFonts w:hint="eastAsia"/>
        </w:rPr>
        <w:t>『卒業証書授与式』の看板がある。</w:t>
      </w:r>
    </w:p>
    <w:p w:rsidR="00FA26D6" w:rsidRDefault="00FA26D6" w:rsidP="000B20A4">
      <w:pPr>
        <w:pStyle w:val="5653"/>
        <w:ind w:left="3246" w:hanging="1446"/>
        <w:rPr>
          <w:color w:val="FF0000"/>
        </w:rPr>
      </w:pPr>
      <w:r>
        <w:rPr>
          <w:rFonts w:hint="eastAsia"/>
        </w:rPr>
        <w:t xml:space="preserve">　</w:t>
      </w:r>
      <w:r>
        <w:tab/>
      </w:r>
      <w:r w:rsidRPr="004C65D6">
        <w:rPr>
          <w:rFonts w:hint="eastAsia"/>
          <w:color w:val="FF0000"/>
        </w:rPr>
        <w:t>―</w:t>
      </w:r>
      <w:r w:rsidR="00E17B2F" w:rsidRPr="004C65D6">
        <w:rPr>
          <w:rFonts w:hint="eastAsia"/>
          <w:color w:val="FF0000"/>
        </w:rPr>
        <w:t>シーン</w:t>
      </w:r>
      <w:r w:rsidRPr="004C65D6">
        <w:rPr>
          <w:rFonts w:hint="eastAsia"/>
          <w:color w:val="FF0000"/>
        </w:rPr>
        <w:t>柱の前後は一行空ける―</w:t>
      </w:r>
    </w:p>
    <w:p w:rsidR="00593AC5" w:rsidRPr="00FA26D6" w:rsidRDefault="00593AC5" w:rsidP="000B20A4">
      <w:pPr>
        <w:pStyle w:val="a8"/>
        <w:ind w:left="2520" w:hanging="720"/>
      </w:pPr>
    </w:p>
    <w:p w:rsidR="00560C0C" w:rsidRDefault="00560C0C" w:rsidP="004F5A7C">
      <w:pPr>
        <w:pStyle w:val="a0"/>
      </w:pPr>
      <w:r w:rsidRPr="00560C0C">
        <w:rPr>
          <w:rFonts w:hint="eastAsia"/>
        </w:rPr>
        <w:t>同・廊下</w:t>
      </w:r>
    </w:p>
    <w:p w:rsidR="00FA26D6" w:rsidRPr="006332E6" w:rsidRDefault="00560C0C" w:rsidP="000B20A4">
      <w:pPr>
        <w:pStyle w:val="a8"/>
        <w:ind w:left="2520" w:hanging="720"/>
      </w:pPr>
      <w:r>
        <w:rPr>
          <w:rFonts w:hint="eastAsia"/>
        </w:rPr>
        <w:t xml:space="preserve">　</w:t>
      </w:r>
      <w:r>
        <w:tab/>
      </w:r>
    </w:p>
    <w:p w:rsidR="00FA26D6" w:rsidRPr="00FA26D6" w:rsidRDefault="00FA26D6" w:rsidP="000B20A4">
      <w:pPr>
        <w:pStyle w:val="a5"/>
        <w:ind w:left="3240" w:hanging="1440"/>
      </w:pPr>
      <w:r>
        <w:rPr>
          <w:rFonts w:hint="eastAsia"/>
        </w:rPr>
        <w:t xml:space="preserve">　</w:t>
      </w:r>
      <w:r>
        <w:tab/>
      </w:r>
      <w:r>
        <w:rPr>
          <w:rFonts w:hint="eastAsia"/>
        </w:rPr>
        <w:t>森美幸（</w:t>
      </w:r>
      <w:r w:rsidRPr="009359E5">
        <w:rPr>
          <w:b/>
          <w:bCs/>
          <w:color w:val="FF0000"/>
          <w:eastAsianLayout w:id="1462029568" w:vert="1"/>
        </w:rPr>
        <w:t>18</w:t>
      </w:r>
      <w:r w:rsidRPr="00560C0C">
        <w:t>）、ＨＲが終わるのを待っている。</w:t>
      </w:r>
    </w:p>
    <w:p w:rsidR="00560C0C" w:rsidRDefault="00560C0C" w:rsidP="000B20A4">
      <w:pPr>
        <w:pStyle w:val="a5"/>
        <w:ind w:left="3240" w:hanging="1440"/>
      </w:pPr>
      <w:r>
        <w:rPr>
          <w:rFonts w:hint="eastAsia"/>
        </w:rPr>
        <w:t xml:space="preserve">　</w:t>
      </w:r>
      <w:r>
        <w:tab/>
      </w:r>
      <w:r w:rsidRPr="00560C0C">
        <w:rPr>
          <w:rFonts w:hint="eastAsia"/>
        </w:rPr>
        <w:t>その制服の胸に造花、手には黒の丸筒。</w:t>
      </w:r>
    </w:p>
    <w:p w:rsidR="00560C0C" w:rsidRDefault="00560C0C" w:rsidP="000B20A4">
      <w:pPr>
        <w:pStyle w:val="a5"/>
        <w:ind w:left="3240" w:hanging="1440"/>
      </w:pPr>
      <w:r>
        <w:rPr>
          <w:rFonts w:hint="eastAsia"/>
        </w:rPr>
        <w:t xml:space="preserve">　</w:t>
      </w:r>
      <w:r>
        <w:tab/>
      </w:r>
      <w:r w:rsidRPr="00560C0C">
        <w:rPr>
          <w:rFonts w:hint="eastAsia"/>
        </w:rPr>
        <w:t>教室の扉が開き、生徒達が出てくる。</w:t>
      </w:r>
    </w:p>
    <w:p w:rsidR="00560C0C" w:rsidRDefault="00560C0C" w:rsidP="000B20A4">
      <w:pPr>
        <w:pStyle w:val="a5"/>
        <w:ind w:left="3240" w:hanging="1440"/>
      </w:pPr>
      <w:r>
        <w:rPr>
          <w:rFonts w:hint="eastAsia"/>
        </w:rPr>
        <w:lastRenderedPageBreak/>
        <w:t xml:space="preserve">　</w:t>
      </w:r>
      <w:r>
        <w:tab/>
      </w:r>
      <w:r>
        <w:rPr>
          <w:rFonts w:hint="eastAsia"/>
        </w:rPr>
        <w:t>しばらく彼らを見送ってから、教室に入って行く美幸。</w:t>
      </w:r>
    </w:p>
    <w:p w:rsidR="00FA26D6" w:rsidRDefault="00FA26D6" w:rsidP="000B20A4">
      <w:pPr>
        <w:pStyle w:val="a8"/>
        <w:ind w:left="2520" w:hanging="720"/>
      </w:pPr>
    </w:p>
    <w:p w:rsidR="002423BD" w:rsidRDefault="00560C0C" w:rsidP="004F5A7C">
      <w:pPr>
        <w:pStyle w:val="a0"/>
      </w:pPr>
      <w:r w:rsidRPr="00560C0C">
        <w:rPr>
          <w:rFonts w:hint="eastAsia"/>
        </w:rPr>
        <w:t>同・教室</w:t>
      </w:r>
    </w:p>
    <w:p w:rsidR="00FA26D6" w:rsidRPr="006332E6" w:rsidRDefault="00FA26D6" w:rsidP="000B20A4">
      <w:pPr>
        <w:pStyle w:val="a8"/>
        <w:ind w:left="2520" w:hanging="720"/>
      </w:pPr>
    </w:p>
    <w:p w:rsidR="002423BD" w:rsidRPr="002E5E02" w:rsidRDefault="002423BD" w:rsidP="00C07698">
      <w:pPr>
        <w:pStyle w:val="a5"/>
        <w:ind w:left="3240" w:hanging="1440"/>
        <w:rPr>
          <w:b/>
          <w:bCs/>
        </w:rPr>
      </w:pPr>
      <w:r w:rsidRPr="00A15DA5">
        <w:rPr>
          <w:rFonts w:hint="eastAsia"/>
        </w:rPr>
        <w:tab/>
      </w:r>
      <w:r w:rsidR="008F0975" w:rsidRPr="002E5E02">
        <w:rPr>
          <w:rFonts w:hint="eastAsia"/>
          <w:b/>
          <w:bCs/>
        </w:rPr>
        <w:t>台詞の書き方）</w:t>
      </w:r>
      <w:r w:rsidR="001C470E" w:rsidRPr="002E5E02">
        <w:rPr>
          <w:rFonts w:hint="eastAsia"/>
          <w:b/>
          <w:bCs/>
        </w:rPr>
        <w:t>ワードの左上のスタイルの「台詞」を選択して下さい。</w:t>
      </w:r>
      <w:r w:rsidRPr="002E5E02">
        <w:rPr>
          <w:rFonts w:hint="eastAsia"/>
          <w:b/>
          <w:bCs/>
        </w:rPr>
        <w:t>名前を入力したら、</w:t>
      </w:r>
      <w:r w:rsidR="008F0975" w:rsidRPr="002E5E02">
        <w:rPr>
          <w:rFonts w:hint="eastAsia"/>
          <w:b/>
          <w:bCs/>
        </w:rPr>
        <w:t>「</w:t>
      </w:r>
      <w:r w:rsidR="00D022A1" w:rsidRPr="002E5E02">
        <w:rPr>
          <w:rFonts w:hint="eastAsia"/>
          <w:b/>
          <w:bCs/>
        </w:rPr>
        <w:t>このようにカギ括弧をいれてセリフを入力して</w:t>
      </w:r>
      <w:r w:rsidRPr="002E5E02">
        <w:rPr>
          <w:rFonts w:hint="eastAsia"/>
          <w:b/>
          <w:bCs/>
        </w:rPr>
        <w:t>下さい。」</w:t>
      </w:r>
    </w:p>
    <w:p w:rsidR="008F0975" w:rsidRPr="00EB2B49" w:rsidRDefault="008F0975" w:rsidP="000B20A4">
      <w:pPr>
        <w:pStyle w:val="a5"/>
        <w:ind w:left="3240" w:hanging="1440"/>
      </w:pPr>
      <w:r>
        <w:tab/>
      </w:r>
      <w:r w:rsidRPr="00EB2B49">
        <w:rPr>
          <w:rFonts w:hint="eastAsia"/>
        </w:rPr>
        <w:t>×　×　×</w:t>
      </w:r>
    </w:p>
    <w:p w:rsidR="00B304DA" w:rsidRPr="00FD0F4B" w:rsidRDefault="00560C0C" w:rsidP="000B20A4">
      <w:pPr>
        <w:pStyle w:val="a8"/>
        <w:ind w:left="2520" w:hanging="720"/>
      </w:pPr>
      <w:r>
        <w:rPr>
          <w:rFonts w:hint="eastAsia"/>
        </w:rPr>
        <w:t>美</w:t>
      </w:r>
      <w:r w:rsidR="00C07698">
        <w:rPr>
          <w:rFonts w:hint="eastAsia"/>
        </w:rPr>
        <w:t xml:space="preserve">　</w:t>
      </w:r>
      <w:r>
        <w:rPr>
          <w:rFonts w:hint="eastAsia"/>
        </w:rPr>
        <w:t>幸「</w:t>
      </w:r>
      <w:r w:rsidRPr="00560C0C">
        <w:rPr>
          <w:rFonts w:hint="eastAsia"/>
        </w:rPr>
        <w:t>あかり、帰ろ</w:t>
      </w:r>
      <w:r w:rsidR="00B304DA">
        <w:rPr>
          <w:rFonts w:hint="eastAsia"/>
        </w:rPr>
        <w:t>」</w:t>
      </w:r>
    </w:p>
    <w:p w:rsidR="002423BD" w:rsidRDefault="00560C0C" w:rsidP="000B20A4">
      <w:pPr>
        <w:pStyle w:val="5651"/>
        <w:ind w:left="2520" w:hanging="720"/>
      </w:pPr>
      <w:r>
        <w:rPr>
          <w:rFonts w:hint="eastAsia"/>
        </w:rPr>
        <w:t>あかり「</w:t>
      </w:r>
      <w:r w:rsidRPr="00560C0C">
        <w:rPr>
          <w:rFonts w:hint="eastAsia"/>
        </w:rPr>
        <w:t>美幸ー、もうちょっと待って</w:t>
      </w:r>
      <w:r>
        <w:rPr>
          <w:rFonts w:hint="eastAsia"/>
        </w:rPr>
        <w:t>」</w:t>
      </w:r>
    </w:p>
    <w:p w:rsidR="0004728B" w:rsidRDefault="00560C0C" w:rsidP="000B20A4">
      <w:pPr>
        <w:pStyle w:val="5651"/>
        <w:ind w:left="2520" w:hanging="720"/>
      </w:pPr>
      <w:r>
        <w:rPr>
          <w:rFonts w:hint="eastAsia"/>
        </w:rPr>
        <w:t>美</w:t>
      </w:r>
      <w:r w:rsidR="00C07698">
        <w:rPr>
          <w:rFonts w:hint="eastAsia"/>
        </w:rPr>
        <w:t xml:space="preserve">　</w:t>
      </w:r>
      <w:r>
        <w:rPr>
          <w:rFonts w:hint="eastAsia"/>
        </w:rPr>
        <w:t>幸「</w:t>
      </w:r>
      <w:r w:rsidRPr="00560C0C">
        <w:rPr>
          <w:rFonts w:hint="eastAsia"/>
        </w:rPr>
        <w:t>（近付いて）荷物多くない？</w:t>
      </w:r>
      <w:r>
        <w:rPr>
          <w:rFonts w:hint="eastAsia"/>
        </w:rPr>
        <w:t>」</w:t>
      </w:r>
    </w:p>
    <w:p w:rsidR="0004728B" w:rsidRDefault="00560C0C" w:rsidP="000B20A4">
      <w:pPr>
        <w:pStyle w:val="5651"/>
        <w:ind w:left="2520" w:hanging="720"/>
      </w:pPr>
      <w:r>
        <w:rPr>
          <w:rFonts w:hint="eastAsia"/>
        </w:rPr>
        <w:t>あかり「置き勉してたからね。てか、見て。（ボタンを見せて）高野君に貰えた！」</w:t>
      </w:r>
    </w:p>
    <w:p w:rsidR="0004728B" w:rsidRDefault="00560C0C" w:rsidP="000B20A4">
      <w:pPr>
        <w:pStyle w:val="5651"/>
        <w:ind w:left="2520" w:hanging="720"/>
      </w:pPr>
      <w:r>
        <w:rPr>
          <w:rFonts w:hint="eastAsia"/>
        </w:rPr>
        <w:t>美</w:t>
      </w:r>
      <w:r w:rsidR="00C07698">
        <w:rPr>
          <w:rFonts w:hint="eastAsia"/>
        </w:rPr>
        <w:t xml:space="preserve">　</w:t>
      </w:r>
      <w:r>
        <w:rPr>
          <w:rFonts w:hint="eastAsia"/>
        </w:rPr>
        <w:t>幸「</w:t>
      </w:r>
      <w:r w:rsidRPr="00560C0C">
        <w:rPr>
          <w:rFonts w:hint="eastAsia"/>
        </w:rPr>
        <w:t>（笑顔で）おめでとう！　よかったね！</w:t>
      </w:r>
      <w:r>
        <w:rPr>
          <w:rFonts w:hint="eastAsia"/>
        </w:rPr>
        <w:t>」</w:t>
      </w:r>
    </w:p>
    <w:p w:rsidR="0004728B" w:rsidRDefault="00560C0C" w:rsidP="000B20A4">
      <w:pPr>
        <w:pStyle w:val="5651"/>
        <w:ind w:left="2520" w:hanging="720"/>
      </w:pPr>
      <w:r>
        <w:rPr>
          <w:rFonts w:hint="eastAsia"/>
        </w:rPr>
        <w:t>あかり</w:t>
      </w:r>
      <w:r w:rsidRPr="00560C0C">
        <w:rPr>
          <w:rFonts w:hint="eastAsia"/>
        </w:rPr>
        <w:t>「美幸はいいの？　藤井いるよ」</w:t>
      </w:r>
    </w:p>
    <w:p w:rsidR="0004728B" w:rsidRPr="00560C0C" w:rsidRDefault="00560C0C" w:rsidP="000B20A4">
      <w:pPr>
        <w:pStyle w:val="a5"/>
        <w:ind w:left="3240" w:hanging="1440"/>
      </w:pPr>
      <w:r>
        <w:rPr>
          <w:rFonts w:hint="eastAsia"/>
        </w:rPr>
        <w:t xml:space="preserve">　</w:t>
      </w:r>
      <w:r>
        <w:tab/>
      </w:r>
      <w:r w:rsidR="005102E0" w:rsidRPr="005102E0">
        <w:rPr>
          <w:rFonts w:hint="eastAsia"/>
        </w:rPr>
        <w:t>と、教室の一画をちらりと見る。</w:t>
      </w:r>
    </w:p>
    <w:p w:rsidR="0004728B" w:rsidRPr="005102E0" w:rsidRDefault="005102E0" w:rsidP="000B20A4">
      <w:pPr>
        <w:pStyle w:val="a5"/>
        <w:ind w:left="3240" w:hanging="1440"/>
      </w:pPr>
      <w:r>
        <w:rPr>
          <w:rFonts w:hint="eastAsia"/>
        </w:rPr>
        <w:t xml:space="preserve">　</w:t>
      </w:r>
      <w:r>
        <w:tab/>
      </w:r>
      <w:r>
        <w:rPr>
          <w:rFonts w:hint="eastAsia"/>
        </w:rPr>
        <w:t>仲間達と楽しそうに話している藤井秀一郎（</w:t>
      </w:r>
      <w:r w:rsidRPr="009359E5">
        <w:rPr>
          <w:b/>
          <w:bCs/>
          <w:color w:val="FF0000"/>
          <w:eastAsianLayout w:id="1462032896" w:vert="1" w:vertCompress="1"/>
        </w:rPr>
        <w:t>18</w:t>
      </w:r>
      <w:r>
        <w:rPr>
          <w:rFonts w:hint="eastAsia"/>
        </w:rPr>
        <w:t>）。</w:t>
      </w:r>
    </w:p>
    <w:p w:rsidR="0004728B" w:rsidRDefault="005102E0" w:rsidP="000B20A4">
      <w:pPr>
        <w:pStyle w:val="a8"/>
        <w:ind w:left="2520" w:hanging="720"/>
      </w:pPr>
      <w:r>
        <w:rPr>
          <w:rFonts w:hint="eastAsia"/>
        </w:rPr>
        <w:lastRenderedPageBreak/>
        <w:t>美</w:t>
      </w:r>
      <w:r w:rsidR="00C07698">
        <w:rPr>
          <w:rFonts w:hint="eastAsia"/>
        </w:rPr>
        <w:t xml:space="preserve">　</w:t>
      </w:r>
      <w:r>
        <w:rPr>
          <w:rFonts w:hint="eastAsia"/>
        </w:rPr>
        <w:t>幸</w:t>
      </w:r>
      <w:r w:rsidRPr="005102E0">
        <w:rPr>
          <w:rFonts w:hint="eastAsia"/>
        </w:rPr>
        <w:t>「（目をそらし）私はいいよ。周りに人いるし」</w:t>
      </w:r>
    </w:p>
    <w:p w:rsidR="0004728B" w:rsidRDefault="005102E0" w:rsidP="000B20A4">
      <w:pPr>
        <w:pStyle w:val="5651"/>
        <w:ind w:left="2520" w:hanging="720"/>
      </w:pPr>
      <w:r>
        <w:rPr>
          <w:rFonts w:hint="eastAsia"/>
        </w:rPr>
        <w:t>あかり「でも、地方の大学に進学しちゃうんでしょ？　藤井。今いっておきなって」</w:t>
      </w:r>
    </w:p>
    <w:p w:rsidR="0004728B" w:rsidRDefault="005102E0" w:rsidP="000B20A4">
      <w:pPr>
        <w:pStyle w:val="5651"/>
        <w:ind w:left="2520" w:hanging="720"/>
      </w:pPr>
      <w:r>
        <w:rPr>
          <w:rFonts w:hint="eastAsia"/>
        </w:rPr>
        <w:t>美</w:t>
      </w:r>
      <w:r w:rsidR="00C07698">
        <w:rPr>
          <w:rFonts w:hint="eastAsia"/>
        </w:rPr>
        <w:t xml:space="preserve">　</w:t>
      </w:r>
      <w:r>
        <w:rPr>
          <w:rFonts w:hint="eastAsia"/>
        </w:rPr>
        <w:t>幸「いい、いい」</w:t>
      </w:r>
    </w:p>
    <w:p w:rsidR="0004728B" w:rsidRDefault="005102E0" w:rsidP="000B20A4">
      <w:pPr>
        <w:pStyle w:val="5651"/>
        <w:ind w:left="2520" w:hanging="720"/>
      </w:pPr>
      <w:r>
        <w:rPr>
          <w:rFonts w:hint="eastAsia"/>
        </w:rPr>
        <w:t>あかり「……美幸がいいならいいけどさ。そうだ！　最後に写真撮ろう！」</w:t>
      </w:r>
    </w:p>
    <w:p w:rsidR="0004728B" w:rsidRDefault="005102E0" w:rsidP="000B20A4">
      <w:pPr>
        <w:pStyle w:val="a5"/>
        <w:ind w:left="3240" w:hanging="1440"/>
      </w:pPr>
      <w:r>
        <w:tab/>
      </w:r>
      <w:r w:rsidRPr="005102E0">
        <w:rPr>
          <w:rFonts w:hint="eastAsia"/>
        </w:rPr>
        <w:t>と、携帯を構える。</w:t>
      </w:r>
    </w:p>
    <w:p w:rsidR="0004728B" w:rsidRDefault="005102E0" w:rsidP="000B20A4">
      <w:pPr>
        <w:pStyle w:val="5651"/>
        <w:ind w:left="2520" w:hanging="720"/>
      </w:pPr>
      <w:r>
        <w:rPr>
          <w:rFonts w:hint="eastAsia"/>
        </w:rPr>
        <w:t>あかり</w:t>
      </w:r>
      <w:r w:rsidR="00FF6AFF">
        <w:rPr>
          <w:rFonts w:hint="eastAsia"/>
        </w:rPr>
        <w:t>「</w:t>
      </w:r>
      <w:r>
        <w:rPr>
          <w:rFonts w:hint="eastAsia"/>
        </w:rPr>
        <w:t>はい、チーズ。（写真を確認し）いいんじゃない？　後で送るね！」</w:t>
      </w:r>
    </w:p>
    <w:p w:rsidR="0004728B" w:rsidRPr="005102E0" w:rsidRDefault="005102E0" w:rsidP="000B20A4">
      <w:pPr>
        <w:pStyle w:val="5651"/>
        <w:ind w:left="2520" w:hanging="720"/>
      </w:pPr>
      <w:r>
        <w:rPr>
          <w:rFonts w:hint="eastAsia"/>
        </w:rPr>
        <w:t>美</w:t>
      </w:r>
      <w:r w:rsidR="00C07698">
        <w:rPr>
          <w:rFonts w:hint="eastAsia"/>
        </w:rPr>
        <w:t xml:space="preserve">　</w:t>
      </w:r>
      <w:r>
        <w:rPr>
          <w:rFonts w:hint="eastAsia"/>
        </w:rPr>
        <w:t>幸「ありがとう」</w:t>
      </w:r>
    </w:p>
    <w:p w:rsidR="0004728B" w:rsidRPr="005102E0" w:rsidRDefault="005102E0" w:rsidP="000B20A4">
      <w:pPr>
        <w:pStyle w:val="5651"/>
        <w:ind w:left="2520" w:hanging="720"/>
      </w:pPr>
      <w:r>
        <w:rPr>
          <w:rFonts w:hint="eastAsia"/>
        </w:rPr>
        <w:t>あかり「じゃ、帰ろっか」</w:t>
      </w:r>
    </w:p>
    <w:p w:rsidR="0004728B" w:rsidRDefault="005102E0" w:rsidP="000B20A4">
      <w:pPr>
        <w:pStyle w:val="5651"/>
        <w:ind w:left="2520" w:hanging="720"/>
      </w:pPr>
      <w:r>
        <w:rPr>
          <w:rFonts w:hint="eastAsia"/>
        </w:rPr>
        <w:t>美</w:t>
      </w:r>
      <w:r w:rsidR="00C07698">
        <w:rPr>
          <w:rFonts w:hint="eastAsia"/>
        </w:rPr>
        <w:t xml:space="preserve">　</w:t>
      </w:r>
      <w:r>
        <w:rPr>
          <w:rFonts w:hint="eastAsia"/>
        </w:rPr>
        <w:t>幸「うん」</w:t>
      </w:r>
    </w:p>
    <w:p w:rsidR="0004728B" w:rsidRDefault="005102E0" w:rsidP="000B20A4">
      <w:pPr>
        <w:pStyle w:val="a5"/>
        <w:ind w:left="3240" w:hanging="1440"/>
      </w:pPr>
      <w:r>
        <w:tab/>
      </w:r>
      <w:r w:rsidRPr="005102E0">
        <w:rPr>
          <w:rFonts w:hint="eastAsia"/>
        </w:rPr>
        <w:t>美幸とあかり、教室を出る。</w:t>
      </w:r>
    </w:p>
    <w:p w:rsidR="006D39C0" w:rsidRDefault="006D39C0" w:rsidP="000B20A4">
      <w:pPr>
        <w:pStyle w:val="a5"/>
        <w:ind w:left="3240" w:hanging="1440"/>
      </w:pPr>
    </w:p>
    <w:p w:rsidR="00DF4575" w:rsidRDefault="008E3761" w:rsidP="004F5A7C">
      <w:pPr>
        <w:pStyle w:val="a0"/>
      </w:pPr>
      <w:r>
        <w:rPr>
          <w:rFonts w:hint="eastAsia"/>
        </w:rPr>
        <w:t>同・廊下</w:t>
      </w:r>
    </w:p>
    <w:p w:rsidR="00FA26D6" w:rsidRPr="00FA26D6" w:rsidRDefault="00FA26D6" w:rsidP="000B20A4">
      <w:pPr>
        <w:pStyle w:val="a5"/>
        <w:ind w:left="3240" w:hanging="1440"/>
      </w:pPr>
    </w:p>
    <w:p w:rsidR="00F95908" w:rsidRDefault="008E3761" w:rsidP="000B20A4">
      <w:pPr>
        <w:pStyle w:val="a5"/>
        <w:ind w:left="3240" w:hanging="1440"/>
      </w:pPr>
      <w:r>
        <w:rPr>
          <w:rFonts w:hint="eastAsia"/>
        </w:rPr>
        <w:t xml:space="preserve">　</w:t>
      </w:r>
      <w:r>
        <w:tab/>
      </w:r>
      <w:r w:rsidRPr="008E3761">
        <w:rPr>
          <w:rFonts w:hint="eastAsia"/>
        </w:rPr>
        <w:t>携帯の着信音が鳴る。</w:t>
      </w:r>
    </w:p>
    <w:p w:rsidR="002965B3" w:rsidRDefault="008E3761" w:rsidP="000B20A4">
      <w:pPr>
        <w:pStyle w:val="a5"/>
        <w:ind w:left="3240" w:hanging="1440"/>
      </w:pPr>
      <w:r>
        <w:rPr>
          <w:rFonts w:hint="eastAsia"/>
        </w:rPr>
        <w:t xml:space="preserve">　</w:t>
      </w:r>
      <w:r>
        <w:tab/>
      </w:r>
      <w:r w:rsidRPr="008E3761">
        <w:rPr>
          <w:rFonts w:hint="eastAsia"/>
        </w:rPr>
        <w:t>慌てて携帯を操作する、あかり。</w:t>
      </w:r>
    </w:p>
    <w:p w:rsidR="0004728B" w:rsidRDefault="008E3761" w:rsidP="000B20A4">
      <w:pPr>
        <w:pStyle w:val="a8"/>
        <w:ind w:left="2520" w:hanging="720"/>
      </w:pPr>
      <w:r>
        <w:rPr>
          <w:rFonts w:hint="eastAsia"/>
        </w:rPr>
        <w:lastRenderedPageBreak/>
        <w:t>あかり</w:t>
      </w:r>
      <w:r w:rsidRPr="008E3761">
        <w:rPr>
          <w:rFonts w:hint="eastAsia"/>
        </w:rPr>
        <w:t>「（顔を上げて）美幸！」</w:t>
      </w:r>
    </w:p>
    <w:p w:rsidR="0004728B" w:rsidRDefault="008E3761" w:rsidP="000B20A4">
      <w:pPr>
        <w:pStyle w:val="a5"/>
        <w:ind w:left="3240" w:hanging="1440"/>
      </w:pPr>
      <w:r>
        <w:rPr>
          <w:rFonts w:hint="eastAsia"/>
        </w:rPr>
        <w:t xml:space="preserve">　</w:t>
      </w:r>
      <w:r>
        <w:tab/>
      </w:r>
      <w:r w:rsidRPr="008E3761">
        <w:rPr>
          <w:rFonts w:hint="eastAsia"/>
        </w:rPr>
        <w:t>と、携帯の画面を見せる。</w:t>
      </w:r>
    </w:p>
    <w:p w:rsidR="008E3761" w:rsidRDefault="008E3761" w:rsidP="000B20A4">
      <w:pPr>
        <w:pStyle w:val="a5"/>
        <w:ind w:left="3240" w:hanging="1440"/>
      </w:pPr>
      <w:r>
        <w:rPr>
          <w:rFonts w:hint="eastAsia"/>
        </w:rPr>
        <w:t xml:space="preserve">　</w:t>
      </w:r>
      <w:r>
        <w:tab/>
      </w:r>
      <w:r w:rsidRPr="008E3761">
        <w:rPr>
          <w:rFonts w:hint="eastAsia"/>
        </w:rPr>
        <w:t>『高野：今どこ？』と表示されている。</w:t>
      </w:r>
    </w:p>
    <w:p w:rsidR="008E3761" w:rsidRDefault="008E3761" w:rsidP="000B20A4">
      <w:pPr>
        <w:pStyle w:val="a8"/>
        <w:ind w:left="2520" w:hanging="720"/>
      </w:pPr>
      <w:r>
        <w:rPr>
          <w:rFonts w:hint="eastAsia"/>
        </w:rPr>
        <w:t>美</w:t>
      </w:r>
      <w:r w:rsidR="00C07698">
        <w:rPr>
          <w:rFonts w:hint="eastAsia"/>
        </w:rPr>
        <w:t xml:space="preserve">　</w:t>
      </w:r>
      <w:r>
        <w:rPr>
          <w:rFonts w:hint="eastAsia"/>
        </w:rPr>
        <w:t>幸</w:t>
      </w:r>
      <w:r w:rsidRPr="008E3761">
        <w:rPr>
          <w:rFonts w:hint="eastAsia"/>
        </w:rPr>
        <w:t>「一緒に帰るチャンスじゃん！」</w:t>
      </w:r>
    </w:p>
    <w:p w:rsidR="008E3761" w:rsidRPr="008E3761" w:rsidRDefault="008E3761" w:rsidP="000B20A4">
      <w:pPr>
        <w:pStyle w:val="a8"/>
        <w:ind w:left="2520" w:hanging="720"/>
      </w:pPr>
      <w:r>
        <w:rPr>
          <w:rFonts w:hint="eastAsia"/>
        </w:rPr>
        <w:t>あかり</w:t>
      </w:r>
      <w:r w:rsidRPr="008E3761">
        <w:rPr>
          <w:rFonts w:hint="eastAsia"/>
        </w:rPr>
        <w:t>「でも……」</w:t>
      </w:r>
    </w:p>
    <w:p w:rsidR="008E3761" w:rsidRDefault="008E3761" w:rsidP="000B20A4">
      <w:pPr>
        <w:pStyle w:val="a8"/>
        <w:ind w:left="2520" w:hanging="720"/>
      </w:pPr>
      <w:r>
        <w:rPr>
          <w:rFonts w:hint="eastAsia"/>
        </w:rPr>
        <w:t>美</w:t>
      </w:r>
      <w:r w:rsidR="00C07698">
        <w:rPr>
          <w:rFonts w:hint="eastAsia"/>
        </w:rPr>
        <w:t xml:space="preserve">　</w:t>
      </w:r>
      <w:r>
        <w:rPr>
          <w:rFonts w:hint="eastAsia"/>
        </w:rPr>
        <w:t>幸「私はいいよ。高野君、下で待ってるんじゃない？　早く行ってあげなよ」</w:t>
      </w:r>
    </w:p>
    <w:p w:rsidR="008E3761" w:rsidRPr="008E3761" w:rsidRDefault="008E3761" w:rsidP="000B20A4">
      <w:pPr>
        <w:pStyle w:val="a8"/>
        <w:ind w:left="2520" w:hanging="720"/>
      </w:pPr>
      <w:r>
        <w:rPr>
          <w:rFonts w:hint="eastAsia"/>
        </w:rPr>
        <w:t>あかり</w:t>
      </w:r>
      <w:r w:rsidRPr="008E3761">
        <w:rPr>
          <w:rFonts w:hint="eastAsia"/>
        </w:rPr>
        <w:t>「美幸、ありがとう。でも、下までは一緒に行こう！」</w:t>
      </w:r>
    </w:p>
    <w:p w:rsidR="008E3761" w:rsidRDefault="008E3761" w:rsidP="000B20A4">
      <w:pPr>
        <w:pStyle w:val="a5"/>
        <w:ind w:left="3240" w:hanging="1440"/>
      </w:pPr>
      <w:r>
        <w:rPr>
          <w:rFonts w:hint="eastAsia"/>
        </w:rPr>
        <w:t xml:space="preserve">　</w:t>
      </w:r>
      <w:r>
        <w:tab/>
      </w:r>
      <w:r w:rsidRPr="008E3761">
        <w:rPr>
          <w:rFonts w:hint="eastAsia"/>
        </w:rPr>
        <w:t>誰もいない廊下を歩いて行く、美幸とあかり。</w:t>
      </w:r>
    </w:p>
    <w:p w:rsidR="00FA26D6" w:rsidRPr="008E3761" w:rsidRDefault="00FA26D6" w:rsidP="000B20A4">
      <w:pPr>
        <w:pStyle w:val="a5"/>
        <w:ind w:left="3240" w:hanging="1440"/>
      </w:pPr>
    </w:p>
    <w:p w:rsidR="00F95908" w:rsidRDefault="00694BEA" w:rsidP="004F5A7C">
      <w:pPr>
        <w:pStyle w:val="a0"/>
      </w:pPr>
      <w:r>
        <w:rPr>
          <w:rFonts w:hint="eastAsia"/>
        </w:rPr>
        <w:t>ダミー</w:t>
      </w:r>
    </w:p>
    <w:p w:rsidR="00F95908" w:rsidRDefault="00F95908" w:rsidP="000B20A4">
      <w:pPr>
        <w:pStyle w:val="5651"/>
        <w:ind w:left="2520" w:hanging="720"/>
      </w:pPr>
    </w:p>
    <w:p w:rsidR="00A13F82" w:rsidRDefault="00A13F82" w:rsidP="000B20A4">
      <w:pPr>
        <w:pStyle w:val="5651"/>
        <w:ind w:left="2520" w:hanging="720"/>
      </w:pPr>
    </w:p>
    <w:p w:rsidR="0004728B" w:rsidRPr="00AE0ECF" w:rsidRDefault="00AE0ECF" w:rsidP="000B20A4">
      <w:pPr>
        <w:pStyle w:val="5651"/>
        <w:ind w:left="2520" w:hanging="720"/>
      </w:pPr>
      <w:r>
        <w:tab/>
      </w:r>
      <w:r>
        <w:rPr>
          <w:rFonts w:hint="eastAsia"/>
        </w:rPr>
        <w:t>（中略）</w:t>
      </w:r>
    </w:p>
    <w:p w:rsidR="0004728B" w:rsidRDefault="0004728B" w:rsidP="000B20A4">
      <w:pPr>
        <w:pStyle w:val="5651"/>
        <w:ind w:left="2520" w:hanging="720"/>
      </w:pPr>
    </w:p>
    <w:p w:rsidR="00A13F82" w:rsidRDefault="00A13F82" w:rsidP="000B20A4">
      <w:pPr>
        <w:pStyle w:val="5651"/>
        <w:ind w:left="2520" w:hanging="720"/>
      </w:pPr>
    </w:p>
    <w:p w:rsidR="00AE0ECF" w:rsidRDefault="00694BEA" w:rsidP="004F5A7C">
      <w:pPr>
        <w:pStyle w:val="a0"/>
      </w:pPr>
      <w:r>
        <w:rPr>
          <w:rFonts w:hint="eastAsia"/>
        </w:rPr>
        <w:t>ダミー</w:t>
      </w:r>
    </w:p>
    <w:p w:rsidR="00A13F82" w:rsidRPr="00A13F82" w:rsidRDefault="00A13F82" w:rsidP="00A13F82">
      <w:pPr>
        <w:pStyle w:val="a5"/>
        <w:ind w:left="3240" w:hanging="1440"/>
      </w:pPr>
    </w:p>
    <w:p w:rsidR="004804BE" w:rsidRDefault="00A13F82" w:rsidP="00B30FA1">
      <w:pPr>
        <w:pStyle w:val="a0"/>
      </w:pPr>
      <w:r>
        <w:rPr>
          <w:rFonts w:hint="eastAsia"/>
        </w:rPr>
        <w:lastRenderedPageBreak/>
        <w:t>ダミー</w:t>
      </w:r>
    </w:p>
    <w:p w:rsidR="00B30FA1" w:rsidRDefault="00B30FA1" w:rsidP="00B30FA1">
      <w:pPr>
        <w:pStyle w:val="a5"/>
        <w:ind w:left="3240" w:hanging="1440"/>
      </w:pPr>
    </w:p>
    <w:p w:rsidR="00A13F82" w:rsidRDefault="00A13F82" w:rsidP="00B30FA1">
      <w:pPr>
        <w:pStyle w:val="a5"/>
        <w:ind w:left="3240" w:hanging="1440"/>
      </w:pPr>
    </w:p>
    <w:p w:rsidR="00B30FA1" w:rsidRDefault="004C11C0" w:rsidP="00B30FA1">
      <w:pPr>
        <w:pStyle w:val="a0"/>
      </w:pPr>
      <w:r>
        <w:rPr>
          <w:rFonts w:hint="eastAsia"/>
        </w:rPr>
        <w:t>ダミー</w:t>
      </w:r>
    </w:p>
    <w:p w:rsidR="00B30FA1" w:rsidRDefault="00B30FA1" w:rsidP="00B30FA1">
      <w:pPr>
        <w:pStyle w:val="a5"/>
        <w:ind w:left="3240" w:hanging="1440"/>
      </w:pPr>
    </w:p>
    <w:p w:rsidR="00A13F82" w:rsidRDefault="00A13F82" w:rsidP="00B30FA1">
      <w:pPr>
        <w:pStyle w:val="a5"/>
        <w:ind w:left="3240" w:hanging="1440"/>
      </w:pPr>
    </w:p>
    <w:p w:rsidR="004C11C0" w:rsidRDefault="00E05EA4" w:rsidP="004C11C0">
      <w:pPr>
        <w:pStyle w:val="100"/>
      </w:pPr>
      <w:r w:rsidRPr="00E521D8">
        <w:rPr>
          <w:rFonts w:hint="eastAsia"/>
          <w:eastAsianLayout w:id="1478804992" w:vert="1" w:vertCompress="1"/>
        </w:rPr>
        <w:t>10</w:t>
      </w:r>
      <w:r>
        <w:rPr>
          <w:rFonts w:hint="eastAsia"/>
        </w:rPr>
        <w:tab/>
      </w:r>
      <w:r w:rsidR="004C11C0">
        <w:rPr>
          <w:rFonts w:hint="eastAsia"/>
        </w:rPr>
        <w:t>シーン番号が２桁以上の場合</w:t>
      </w:r>
    </w:p>
    <w:p w:rsidR="00B30FA1" w:rsidRDefault="00B30FA1" w:rsidP="00B30FA1">
      <w:pPr>
        <w:pStyle w:val="a5"/>
        <w:ind w:left="3240" w:hanging="1440"/>
      </w:pPr>
    </w:p>
    <w:p w:rsidR="004C11C0" w:rsidRPr="0049735F" w:rsidRDefault="004C11C0" w:rsidP="0049735F">
      <w:pPr>
        <w:pStyle w:val="a5"/>
        <w:ind w:left="3240" w:hanging="1440"/>
        <w:rPr>
          <w:b/>
          <w:bCs/>
        </w:rPr>
      </w:pPr>
      <w:r>
        <w:rPr>
          <w:rFonts w:hint="eastAsia"/>
        </w:rPr>
        <w:t xml:space="preserve">　</w:t>
      </w:r>
      <w:r>
        <w:tab/>
      </w:r>
      <w:r w:rsidRPr="0049735F">
        <w:rPr>
          <w:rFonts w:hint="eastAsia"/>
          <w:b/>
          <w:bCs/>
        </w:rPr>
        <w:t>通常の柱立てをするように、スタイルから『柱・シーン</w:t>
      </w:r>
      <w:r w:rsidR="00A13F82" w:rsidRPr="00A13F82">
        <w:rPr>
          <w:rFonts w:hint="eastAsia"/>
          <w:b/>
          <w:bCs/>
          <w:eastAsianLayout w:id="1480237824" w:vert="1" w:vertCompress="1"/>
        </w:rPr>
        <w:t>10</w:t>
      </w:r>
      <w:r w:rsidR="00A13F82">
        <w:rPr>
          <w:rFonts w:hint="eastAsia"/>
          <w:b/>
          <w:bCs/>
        </w:rPr>
        <w:t>～</w:t>
      </w:r>
      <w:r w:rsidRPr="0049735F">
        <w:rPr>
          <w:rFonts w:hint="eastAsia"/>
          <w:b/>
          <w:bCs/>
        </w:rPr>
        <w:t>』を選択して下さい</w:t>
      </w:r>
      <w:r w:rsidR="0049735F">
        <w:rPr>
          <w:rFonts w:hint="eastAsia"/>
          <w:b/>
          <w:bCs/>
        </w:rPr>
        <w:t>。</w:t>
      </w:r>
    </w:p>
    <w:p w:rsidR="004C11C0" w:rsidRDefault="0049735F" w:rsidP="004C11C0">
      <w:pPr>
        <w:pStyle w:val="a5"/>
        <w:ind w:left="3246" w:hanging="1446"/>
        <w:rPr>
          <w:b/>
          <w:bCs/>
        </w:rPr>
      </w:pPr>
      <w:r>
        <w:rPr>
          <w:rFonts w:hint="eastAsia"/>
          <w:b/>
          <w:bCs/>
        </w:rPr>
        <w:t xml:space="preserve">　</w:t>
      </w:r>
      <w:r>
        <w:rPr>
          <w:b/>
          <w:bCs/>
        </w:rPr>
        <w:tab/>
      </w:r>
      <w:r>
        <w:rPr>
          <w:rFonts w:hint="eastAsia"/>
          <w:b/>
          <w:bCs/>
        </w:rPr>
        <w:t>柱の枠が立</w:t>
      </w:r>
      <w:r w:rsidR="007D20BF">
        <w:rPr>
          <w:rFonts w:hint="eastAsia"/>
          <w:b/>
          <w:bCs/>
        </w:rPr>
        <w:t>ったら、番号がブランクになっているので入力して下さい。そのままだと、数字が横向きになってしまうので、</w:t>
      </w:r>
      <w:r>
        <w:rPr>
          <w:rFonts w:hint="eastAsia"/>
          <w:b/>
          <w:bCs/>
        </w:rPr>
        <w:t>『縦中横』の機能を使い、数字を縦向きにしてください。</w:t>
      </w:r>
    </w:p>
    <w:p w:rsidR="00A13F82" w:rsidRPr="00A13F82" w:rsidRDefault="00A13F82" w:rsidP="00A13F82">
      <w:pPr>
        <w:pStyle w:val="a5"/>
        <w:ind w:left="3240" w:hanging="1440"/>
        <w:rPr>
          <w:b/>
          <w:bCs/>
        </w:rPr>
      </w:pPr>
      <w:r>
        <w:rPr>
          <w:rFonts w:hint="eastAsia"/>
        </w:rPr>
        <w:t xml:space="preserve">　</w:t>
      </w:r>
      <w:r>
        <w:tab/>
      </w:r>
      <w:r w:rsidRPr="00A13F82">
        <w:rPr>
          <w:rFonts w:hint="eastAsia"/>
          <w:b/>
          <w:bCs/>
        </w:rPr>
        <w:t>数字を入力した後、スペース＋Tabキーでシーンの行頭が揃います。</w:t>
      </w:r>
    </w:p>
    <w:p w:rsidR="004C11C0" w:rsidRPr="004C11C0" w:rsidRDefault="004C11C0" w:rsidP="004C11C0">
      <w:pPr>
        <w:pStyle w:val="a5"/>
        <w:ind w:left="3240" w:hanging="1440"/>
      </w:pPr>
    </w:p>
    <w:p w:rsidR="00C56725" w:rsidRDefault="004C11C0" w:rsidP="004C11C0">
      <w:pPr>
        <w:pStyle w:val="100"/>
      </w:pPr>
      <w:r w:rsidRPr="004C11C0">
        <w:rPr>
          <w:rFonts w:hint="eastAsia"/>
          <w:w w:val="89"/>
          <w:eastAsianLayout w:id="1480218112" w:vert="1" w:vertCompress="1"/>
        </w:rPr>
        <w:lastRenderedPageBreak/>
        <w:t>100</w:t>
      </w:r>
      <w:r w:rsidR="00E05EA4">
        <w:rPr>
          <w:rFonts w:hint="eastAsia"/>
        </w:rPr>
        <w:tab/>
      </w:r>
      <w:r w:rsidR="00694BEA">
        <w:rPr>
          <w:rFonts w:hint="eastAsia"/>
        </w:rPr>
        <w:t>ダミー</w:t>
      </w:r>
    </w:p>
    <w:p w:rsidR="004C11C0" w:rsidRDefault="004C11C0" w:rsidP="00C56725">
      <w:pPr>
        <w:pStyle w:val="a5"/>
        <w:ind w:left="3240" w:hanging="1440"/>
      </w:pPr>
    </w:p>
    <w:p w:rsidR="002965B3" w:rsidRPr="00593AC5" w:rsidRDefault="00FA26D6" w:rsidP="00E521D8">
      <w:pPr>
        <w:pStyle w:val="a5"/>
        <w:ind w:left="3240" w:hanging="1440"/>
      </w:pPr>
      <w:r>
        <w:rPr>
          <w:rFonts w:hint="eastAsia"/>
        </w:rPr>
        <w:t xml:space="preserve">　</w:t>
      </w:r>
      <w:r>
        <w:tab/>
      </w:r>
      <w:r w:rsidRPr="00573A8E">
        <w:rPr>
          <w:rFonts w:hint="eastAsia"/>
          <w:b/>
          <w:bCs/>
        </w:rPr>
        <w:t>シナリオの最後には「終わり」や「完」を記載すること。</w:t>
      </w:r>
    </w:p>
    <w:p w:rsidR="00AE0ECF" w:rsidRDefault="00AE0ECF" w:rsidP="000B20A4">
      <w:pPr>
        <w:pStyle w:val="5654"/>
        <w:ind w:left="3240" w:hanging="1440"/>
      </w:pPr>
      <w:r>
        <w:rPr>
          <w:rFonts w:hint="eastAsia"/>
        </w:rPr>
        <w:t>（終わり）</w:t>
      </w:r>
    </w:p>
    <w:sectPr w:rsidR="00AE0ECF" w:rsidSect="00702A58">
      <w:footerReference w:type="default" r:id="rId29"/>
      <w:pgSz w:w="10319" w:h="14571" w:code="13"/>
      <w:pgMar w:top="4366" w:right="1361" w:bottom="1361" w:left="1361" w:header="720" w:footer="567" w:gutter="0"/>
      <w:pgNumType w:start="1"/>
      <w:cols w:space="720"/>
      <w:textDirection w:val="tbRl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CE6" w:rsidRDefault="00952CE6">
      <w:r>
        <w:separator/>
      </w:r>
    </w:p>
  </w:endnote>
  <w:endnote w:type="continuationSeparator" w:id="0">
    <w:p w:rsidR="00952CE6" w:rsidRDefault="00952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3BD" w:rsidRDefault="002423BD" w:rsidP="002423BD">
    <w:pPr>
      <w:pStyle w:val="a6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2423BD" w:rsidRDefault="002423BD" w:rsidP="002423B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3BD" w:rsidRPr="002A49CF" w:rsidRDefault="002423BD" w:rsidP="00F07AB7">
    <w:pPr>
      <w:pStyle w:val="a6"/>
      <w:tabs>
        <w:tab w:val="clear" w:pos="8640"/>
        <w:tab w:val="left" w:pos="7668"/>
        <w:tab w:val="right" w:pos="8669"/>
      </w:tabs>
      <w:ind w:right="360"/>
      <w:rPr>
        <w:rFonts w:ascii="ＭＳ Ｐ明朝" w:eastAsia="ＭＳ Ｐ明朝" w:hAnsi="ＭＳ Ｐ明朝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AB7" w:rsidRPr="00804D7A" w:rsidRDefault="00F07AB7" w:rsidP="00604EF9">
    <w:pPr>
      <w:pStyle w:val="a6"/>
      <w:framePr w:w="176" w:h="301" w:hRule="exact" w:wrap="around" w:vAnchor="text" w:hAnchor="page" w:xAlign="center" w:yAlign="bottom"/>
    </w:pPr>
    <w:r w:rsidRPr="00804D7A">
      <w:rPr>
        <w:rFonts w:hint="eastAsia"/>
      </w:rPr>
      <w:fldChar w:fldCharType="begin"/>
    </w:r>
    <w:r w:rsidRPr="00804D7A">
      <w:rPr>
        <w:rFonts w:hint="eastAsia"/>
      </w:rPr>
      <w:instrText xml:space="preserve">PAGE  </w:instrText>
    </w:r>
    <w:r w:rsidRPr="00804D7A">
      <w:rPr>
        <w:rFonts w:hint="eastAsia"/>
      </w:rPr>
      <w:fldChar w:fldCharType="separate"/>
    </w:r>
    <w:r w:rsidR="00EA2CB0">
      <w:rPr>
        <w:noProof/>
      </w:rPr>
      <w:t>6</w:t>
    </w:r>
    <w:r w:rsidRPr="00804D7A">
      <w:rPr>
        <w:rFonts w:hint="eastAsia"/>
      </w:rPr>
      <w:fldChar w:fldCharType="end"/>
    </w:r>
  </w:p>
  <w:p w:rsidR="00F07AB7" w:rsidRPr="002A49CF" w:rsidRDefault="00F07AB7" w:rsidP="00F07AB7">
    <w:pPr>
      <w:pStyle w:val="a6"/>
      <w:tabs>
        <w:tab w:val="clear" w:pos="8640"/>
        <w:tab w:val="left" w:pos="7668"/>
        <w:tab w:val="right" w:pos="8669"/>
      </w:tabs>
      <w:ind w:right="360"/>
      <w:rPr>
        <w:rFonts w:ascii="ＭＳ Ｐ明朝" w:eastAsia="ＭＳ Ｐ明朝" w:hAnsi="ＭＳ Ｐ明朝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CE6" w:rsidRDefault="00952CE6">
      <w:r>
        <w:separator/>
      </w:r>
    </w:p>
  </w:footnote>
  <w:footnote w:type="continuationSeparator" w:id="0">
    <w:p w:rsidR="00952CE6" w:rsidRDefault="00952C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837" w:rsidRDefault="009C5837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3382010</wp:posOffset>
              </wp:positionV>
              <wp:extent cx="4822200" cy="0"/>
              <wp:effectExtent l="0" t="0" r="16510" b="19050"/>
              <wp:wrapNone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222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3A9C9B26" id="直線コネクタ 4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66.3pt" to="379.7pt,2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" strokecolor="black [3213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8986A06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93A45D16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DEAC14BC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F890675E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B15CB9A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6F0F926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8888424E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86B0B382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9AD0A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57A0083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1BF2CE0"/>
    <w:multiLevelType w:val="multilevel"/>
    <w:tmpl w:val="04906B6A"/>
    <w:lvl w:ilvl="0">
      <w:start w:val="1"/>
      <w:numFmt w:val="decimal"/>
      <w:lvlText w:val="%1."/>
      <w:lvlJc w:val="left"/>
      <w:pPr>
        <w:ind w:left="2992" w:hanging="360"/>
      </w:pPr>
    </w:lvl>
    <w:lvl w:ilvl="1">
      <w:start w:val="1"/>
      <w:numFmt w:val="lowerLetter"/>
      <w:lvlText w:val="%2."/>
      <w:lvlJc w:val="left"/>
      <w:pPr>
        <w:ind w:left="3712" w:hanging="360"/>
      </w:pPr>
    </w:lvl>
    <w:lvl w:ilvl="2">
      <w:start w:val="1"/>
      <w:numFmt w:val="lowerRoman"/>
      <w:lvlText w:val="%3."/>
      <w:lvlJc w:val="right"/>
      <w:pPr>
        <w:ind w:left="4432" w:hanging="180"/>
      </w:pPr>
    </w:lvl>
    <w:lvl w:ilvl="3">
      <w:start w:val="1"/>
      <w:numFmt w:val="decimal"/>
      <w:lvlText w:val="%4."/>
      <w:lvlJc w:val="left"/>
      <w:pPr>
        <w:ind w:left="5152" w:hanging="360"/>
      </w:pPr>
    </w:lvl>
    <w:lvl w:ilvl="4">
      <w:start w:val="1"/>
      <w:numFmt w:val="lowerLetter"/>
      <w:lvlText w:val="%5."/>
      <w:lvlJc w:val="left"/>
      <w:pPr>
        <w:ind w:left="5872" w:hanging="360"/>
      </w:pPr>
    </w:lvl>
    <w:lvl w:ilvl="5">
      <w:start w:val="1"/>
      <w:numFmt w:val="lowerRoman"/>
      <w:lvlText w:val="%6."/>
      <w:lvlJc w:val="right"/>
      <w:pPr>
        <w:ind w:left="6592" w:hanging="180"/>
      </w:pPr>
    </w:lvl>
    <w:lvl w:ilvl="6">
      <w:start w:val="1"/>
      <w:numFmt w:val="decimal"/>
      <w:lvlText w:val="%7."/>
      <w:lvlJc w:val="left"/>
      <w:pPr>
        <w:ind w:left="7312" w:hanging="360"/>
      </w:pPr>
    </w:lvl>
    <w:lvl w:ilvl="7">
      <w:start w:val="1"/>
      <w:numFmt w:val="lowerLetter"/>
      <w:lvlText w:val="%8."/>
      <w:lvlJc w:val="left"/>
      <w:pPr>
        <w:ind w:left="8032" w:hanging="360"/>
      </w:pPr>
    </w:lvl>
    <w:lvl w:ilvl="8">
      <w:start w:val="1"/>
      <w:numFmt w:val="lowerRoman"/>
      <w:lvlText w:val="%9."/>
      <w:lvlJc w:val="right"/>
      <w:pPr>
        <w:ind w:left="8752" w:hanging="180"/>
      </w:pPr>
    </w:lvl>
  </w:abstractNum>
  <w:abstractNum w:abstractNumId="11">
    <w:nsid w:val="5F6749AD"/>
    <w:multiLevelType w:val="multilevel"/>
    <w:tmpl w:val="04906B6A"/>
    <w:lvl w:ilvl="0">
      <w:start w:val="1"/>
      <w:numFmt w:val="decimal"/>
      <w:lvlText w:val="%1."/>
      <w:lvlJc w:val="left"/>
      <w:pPr>
        <w:ind w:left="2992" w:hanging="360"/>
      </w:pPr>
    </w:lvl>
    <w:lvl w:ilvl="1">
      <w:start w:val="1"/>
      <w:numFmt w:val="lowerLetter"/>
      <w:lvlText w:val="%2."/>
      <w:lvlJc w:val="left"/>
      <w:pPr>
        <w:ind w:left="3712" w:hanging="360"/>
      </w:pPr>
    </w:lvl>
    <w:lvl w:ilvl="2">
      <w:start w:val="1"/>
      <w:numFmt w:val="lowerRoman"/>
      <w:lvlText w:val="%3."/>
      <w:lvlJc w:val="right"/>
      <w:pPr>
        <w:ind w:left="4432" w:hanging="180"/>
      </w:pPr>
    </w:lvl>
    <w:lvl w:ilvl="3">
      <w:start w:val="1"/>
      <w:numFmt w:val="decimal"/>
      <w:lvlText w:val="%4."/>
      <w:lvlJc w:val="left"/>
      <w:pPr>
        <w:ind w:left="5152" w:hanging="360"/>
      </w:pPr>
    </w:lvl>
    <w:lvl w:ilvl="4">
      <w:start w:val="1"/>
      <w:numFmt w:val="lowerLetter"/>
      <w:lvlText w:val="%5."/>
      <w:lvlJc w:val="left"/>
      <w:pPr>
        <w:ind w:left="5872" w:hanging="360"/>
      </w:pPr>
    </w:lvl>
    <w:lvl w:ilvl="5">
      <w:start w:val="1"/>
      <w:numFmt w:val="lowerRoman"/>
      <w:lvlText w:val="%6."/>
      <w:lvlJc w:val="right"/>
      <w:pPr>
        <w:ind w:left="6592" w:hanging="180"/>
      </w:pPr>
    </w:lvl>
    <w:lvl w:ilvl="6">
      <w:start w:val="1"/>
      <w:numFmt w:val="decimal"/>
      <w:lvlText w:val="%7."/>
      <w:lvlJc w:val="left"/>
      <w:pPr>
        <w:ind w:left="7312" w:hanging="360"/>
      </w:pPr>
    </w:lvl>
    <w:lvl w:ilvl="7">
      <w:start w:val="1"/>
      <w:numFmt w:val="lowerLetter"/>
      <w:lvlText w:val="%8."/>
      <w:lvlJc w:val="left"/>
      <w:pPr>
        <w:ind w:left="8032" w:hanging="360"/>
      </w:pPr>
    </w:lvl>
    <w:lvl w:ilvl="8">
      <w:start w:val="1"/>
      <w:numFmt w:val="lowerRoman"/>
      <w:lvlText w:val="%9."/>
      <w:lvlJc w:val="right"/>
      <w:pPr>
        <w:ind w:left="8752" w:hanging="180"/>
      </w:pPr>
    </w:lvl>
  </w:abstractNum>
  <w:abstractNum w:abstractNumId="12">
    <w:nsid w:val="613C030D"/>
    <w:multiLevelType w:val="hybridMultilevel"/>
    <w:tmpl w:val="CEA8B220"/>
    <w:lvl w:ilvl="0" w:tplc="E59C49E6">
      <w:start w:val="1"/>
      <w:numFmt w:val="decimalFullWidth"/>
      <w:pStyle w:val="a"/>
      <w:lvlText w:val="%1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699A7A05"/>
    <w:multiLevelType w:val="hybridMultilevel"/>
    <w:tmpl w:val="17ECFD88"/>
    <w:lvl w:ilvl="0" w:tplc="8EE4633A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ＭＳ Ｐ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77B52296"/>
    <w:multiLevelType w:val="hybridMultilevel"/>
    <w:tmpl w:val="1DEEA150"/>
    <w:lvl w:ilvl="0" w:tplc="27C28E0A">
      <w:start w:val="1"/>
      <w:numFmt w:val="decimalFullWidth"/>
      <w:pStyle w:val="a0"/>
      <w:lvlText w:val="%1"/>
      <w:lvlJc w:val="left"/>
      <w:pPr>
        <w:ind w:left="1420" w:hanging="360"/>
      </w:pPr>
      <w:rPr>
        <w:rFonts w:ascii="ＭＳ 明朝" w:eastAsia="ＭＳ 明朝" w:hAnsi="ＭＳ 明朝" w:hint="eastAsia"/>
      </w:rPr>
    </w:lvl>
    <w:lvl w:ilvl="1" w:tplc="04090019" w:tentative="1">
      <w:start w:val="1"/>
      <w:numFmt w:val="lowerLetter"/>
      <w:lvlText w:val="%2."/>
      <w:lvlJc w:val="left"/>
      <w:pPr>
        <w:ind w:left="3712" w:hanging="360"/>
      </w:pPr>
    </w:lvl>
    <w:lvl w:ilvl="2" w:tplc="0409001B" w:tentative="1">
      <w:start w:val="1"/>
      <w:numFmt w:val="lowerRoman"/>
      <w:lvlText w:val="%3."/>
      <w:lvlJc w:val="right"/>
      <w:pPr>
        <w:ind w:left="4432" w:hanging="180"/>
      </w:pPr>
    </w:lvl>
    <w:lvl w:ilvl="3" w:tplc="0409000F" w:tentative="1">
      <w:start w:val="1"/>
      <w:numFmt w:val="decimal"/>
      <w:lvlText w:val="%4."/>
      <w:lvlJc w:val="left"/>
      <w:pPr>
        <w:ind w:left="5152" w:hanging="360"/>
      </w:pPr>
    </w:lvl>
    <w:lvl w:ilvl="4" w:tplc="04090019" w:tentative="1">
      <w:start w:val="1"/>
      <w:numFmt w:val="lowerLetter"/>
      <w:lvlText w:val="%5."/>
      <w:lvlJc w:val="left"/>
      <w:pPr>
        <w:ind w:left="5872" w:hanging="360"/>
      </w:pPr>
    </w:lvl>
    <w:lvl w:ilvl="5" w:tplc="0409001B" w:tentative="1">
      <w:start w:val="1"/>
      <w:numFmt w:val="lowerRoman"/>
      <w:lvlText w:val="%6."/>
      <w:lvlJc w:val="right"/>
      <w:pPr>
        <w:ind w:left="6592" w:hanging="180"/>
      </w:pPr>
    </w:lvl>
    <w:lvl w:ilvl="6" w:tplc="0409000F" w:tentative="1">
      <w:start w:val="1"/>
      <w:numFmt w:val="decimal"/>
      <w:lvlText w:val="%7."/>
      <w:lvlJc w:val="left"/>
      <w:pPr>
        <w:ind w:left="7312" w:hanging="360"/>
      </w:pPr>
    </w:lvl>
    <w:lvl w:ilvl="7" w:tplc="04090019" w:tentative="1">
      <w:start w:val="1"/>
      <w:numFmt w:val="lowerLetter"/>
      <w:lvlText w:val="%8."/>
      <w:lvlJc w:val="left"/>
      <w:pPr>
        <w:ind w:left="8032" w:hanging="360"/>
      </w:pPr>
    </w:lvl>
    <w:lvl w:ilvl="8" w:tplc="0409001B" w:tentative="1">
      <w:start w:val="1"/>
      <w:numFmt w:val="lowerRoman"/>
      <w:lvlText w:val="%9."/>
      <w:lvlJc w:val="right"/>
      <w:pPr>
        <w:ind w:left="8752" w:hanging="180"/>
      </w:pPr>
    </w:lvl>
  </w:abstractNum>
  <w:num w:numId="1">
    <w:abstractNumId w:val="14"/>
  </w:num>
  <w:num w:numId="2">
    <w:abstractNumId w:val="11"/>
  </w:num>
  <w:num w:numId="3">
    <w:abstractNumId w:val="10"/>
  </w:num>
  <w:num w:numId="4">
    <w:abstractNumId w:val="13"/>
  </w:num>
  <w:num w:numId="5">
    <w:abstractNumId w:val="1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200"/>
  <w:drawingGridVerticalSpacing w:val="240"/>
  <w:noPunctuationKerning/>
  <w:characterSpacingControl w:val="doNotCompress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75"/>
    <w:rsid w:val="000303CA"/>
    <w:rsid w:val="00031B4D"/>
    <w:rsid w:val="0004728B"/>
    <w:rsid w:val="00047CFB"/>
    <w:rsid w:val="0005382A"/>
    <w:rsid w:val="00063E51"/>
    <w:rsid w:val="00090532"/>
    <w:rsid w:val="000B20A4"/>
    <w:rsid w:val="000D60BF"/>
    <w:rsid w:val="000E4E43"/>
    <w:rsid w:val="000F3A67"/>
    <w:rsid w:val="000F6C5C"/>
    <w:rsid w:val="00111A49"/>
    <w:rsid w:val="00112BA8"/>
    <w:rsid w:val="001215DB"/>
    <w:rsid w:val="00140CE0"/>
    <w:rsid w:val="0015401B"/>
    <w:rsid w:val="0015551D"/>
    <w:rsid w:val="001702B3"/>
    <w:rsid w:val="00171ABA"/>
    <w:rsid w:val="00180988"/>
    <w:rsid w:val="001C470E"/>
    <w:rsid w:val="002121A4"/>
    <w:rsid w:val="00225F59"/>
    <w:rsid w:val="002353D1"/>
    <w:rsid w:val="002423BD"/>
    <w:rsid w:val="00270D7E"/>
    <w:rsid w:val="00274A39"/>
    <w:rsid w:val="00280FFC"/>
    <w:rsid w:val="002858B3"/>
    <w:rsid w:val="002920D6"/>
    <w:rsid w:val="002965B3"/>
    <w:rsid w:val="002C104C"/>
    <w:rsid w:val="002E5E02"/>
    <w:rsid w:val="002F6537"/>
    <w:rsid w:val="00307B91"/>
    <w:rsid w:val="00361259"/>
    <w:rsid w:val="00396B1E"/>
    <w:rsid w:val="003F1C48"/>
    <w:rsid w:val="0042001E"/>
    <w:rsid w:val="00430147"/>
    <w:rsid w:val="0043320B"/>
    <w:rsid w:val="00463824"/>
    <w:rsid w:val="00470073"/>
    <w:rsid w:val="004804BE"/>
    <w:rsid w:val="004870D8"/>
    <w:rsid w:val="0049735F"/>
    <w:rsid w:val="004A0471"/>
    <w:rsid w:val="004B2320"/>
    <w:rsid w:val="004C11C0"/>
    <w:rsid w:val="004C2D61"/>
    <w:rsid w:val="004C65D6"/>
    <w:rsid w:val="004D2093"/>
    <w:rsid w:val="004F5A7C"/>
    <w:rsid w:val="005102E0"/>
    <w:rsid w:val="0051164D"/>
    <w:rsid w:val="00547D38"/>
    <w:rsid w:val="00560C0C"/>
    <w:rsid w:val="00573A8E"/>
    <w:rsid w:val="00577E52"/>
    <w:rsid w:val="00593AC5"/>
    <w:rsid w:val="005D28B4"/>
    <w:rsid w:val="005D6B9B"/>
    <w:rsid w:val="005E2286"/>
    <w:rsid w:val="005F5EB7"/>
    <w:rsid w:val="00604EF9"/>
    <w:rsid w:val="006237EB"/>
    <w:rsid w:val="006332E6"/>
    <w:rsid w:val="00647B17"/>
    <w:rsid w:val="00694BEA"/>
    <w:rsid w:val="0069729D"/>
    <w:rsid w:val="006A08E1"/>
    <w:rsid w:val="006D39C0"/>
    <w:rsid w:val="006D39D1"/>
    <w:rsid w:val="00702A58"/>
    <w:rsid w:val="00730FAD"/>
    <w:rsid w:val="007335D9"/>
    <w:rsid w:val="00761856"/>
    <w:rsid w:val="007659CA"/>
    <w:rsid w:val="00765B04"/>
    <w:rsid w:val="007D20BF"/>
    <w:rsid w:val="007F2BB6"/>
    <w:rsid w:val="00825580"/>
    <w:rsid w:val="00825CBD"/>
    <w:rsid w:val="0083070F"/>
    <w:rsid w:val="00834C4A"/>
    <w:rsid w:val="00840CA0"/>
    <w:rsid w:val="00841BE7"/>
    <w:rsid w:val="00851DF9"/>
    <w:rsid w:val="00873DBD"/>
    <w:rsid w:val="00883C46"/>
    <w:rsid w:val="008A789C"/>
    <w:rsid w:val="008B03FE"/>
    <w:rsid w:val="008C14A7"/>
    <w:rsid w:val="008D5117"/>
    <w:rsid w:val="008D7A61"/>
    <w:rsid w:val="008E3761"/>
    <w:rsid w:val="008F0975"/>
    <w:rsid w:val="008F52CC"/>
    <w:rsid w:val="0091289F"/>
    <w:rsid w:val="009359E5"/>
    <w:rsid w:val="0094102A"/>
    <w:rsid w:val="00944F2C"/>
    <w:rsid w:val="00952A5B"/>
    <w:rsid w:val="00952CE6"/>
    <w:rsid w:val="00952EAC"/>
    <w:rsid w:val="00972B32"/>
    <w:rsid w:val="00996BA7"/>
    <w:rsid w:val="009C5837"/>
    <w:rsid w:val="00A008FD"/>
    <w:rsid w:val="00A13F82"/>
    <w:rsid w:val="00A41888"/>
    <w:rsid w:val="00A51DE0"/>
    <w:rsid w:val="00A9647B"/>
    <w:rsid w:val="00AA78B4"/>
    <w:rsid w:val="00AE0ECF"/>
    <w:rsid w:val="00B21D24"/>
    <w:rsid w:val="00B2444C"/>
    <w:rsid w:val="00B304DA"/>
    <w:rsid w:val="00B30FA1"/>
    <w:rsid w:val="00B34DCB"/>
    <w:rsid w:val="00B53F8A"/>
    <w:rsid w:val="00B65783"/>
    <w:rsid w:val="00B83A5D"/>
    <w:rsid w:val="00B851B9"/>
    <w:rsid w:val="00B93312"/>
    <w:rsid w:val="00BA3B69"/>
    <w:rsid w:val="00BC4FBC"/>
    <w:rsid w:val="00C07698"/>
    <w:rsid w:val="00C25FB9"/>
    <w:rsid w:val="00C56725"/>
    <w:rsid w:val="00C739D5"/>
    <w:rsid w:val="00C74BC6"/>
    <w:rsid w:val="00CA1139"/>
    <w:rsid w:val="00D022A1"/>
    <w:rsid w:val="00D0778C"/>
    <w:rsid w:val="00D1213C"/>
    <w:rsid w:val="00D41679"/>
    <w:rsid w:val="00D60BE1"/>
    <w:rsid w:val="00D71720"/>
    <w:rsid w:val="00D925AC"/>
    <w:rsid w:val="00DD36BE"/>
    <w:rsid w:val="00DD4C70"/>
    <w:rsid w:val="00DE2B61"/>
    <w:rsid w:val="00DF4575"/>
    <w:rsid w:val="00E03D4F"/>
    <w:rsid w:val="00E05EA4"/>
    <w:rsid w:val="00E0720E"/>
    <w:rsid w:val="00E17B2F"/>
    <w:rsid w:val="00E241B3"/>
    <w:rsid w:val="00E34773"/>
    <w:rsid w:val="00E4322E"/>
    <w:rsid w:val="00E521D8"/>
    <w:rsid w:val="00E601DF"/>
    <w:rsid w:val="00E67517"/>
    <w:rsid w:val="00E92C3A"/>
    <w:rsid w:val="00EA19A9"/>
    <w:rsid w:val="00EA2CB0"/>
    <w:rsid w:val="00EB2B49"/>
    <w:rsid w:val="00EE5AE3"/>
    <w:rsid w:val="00EF73B9"/>
    <w:rsid w:val="00F05967"/>
    <w:rsid w:val="00F07AB7"/>
    <w:rsid w:val="00F6013D"/>
    <w:rsid w:val="00F948E8"/>
    <w:rsid w:val="00F95908"/>
    <w:rsid w:val="00FA26D6"/>
    <w:rsid w:val="00FC35CC"/>
    <w:rsid w:val="00FC7533"/>
    <w:rsid w:val="00FF6AF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TOC Heading" w:qFormat="1"/>
  </w:latentStyles>
  <w:style w:type="paragraph" w:default="1" w:styleId="a1">
    <w:name w:val="Normal"/>
    <w:rsid w:val="00E05EA4"/>
    <w:rPr>
      <w:rFonts w:ascii="ＭＳ 明朝" w:hAnsi="ＭＳ 明朝" w:cs="ＭＳ Ｐ明朝"/>
    </w:rPr>
  </w:style>
  <w:style w:type="paragraph" w:styleId="1">
    <w:name w:val="heading 1"/>
    <w:basedOn w:val="a1"/>
    <w:next w:val="a1"/>
    <w:link w:val="10"/>
    <w:uiPriority w:val="9"/>
    <w:rsid w:val="006D64D0"/>
    <w:pPr>
      <w:keepNext/>
      <w:keepLines/>
      <w:spacing w:before="480"/>
      <w:outlineLvl w:val="0"/>
    </w:pPr>
    <w:rPr>
      <w:rFonts w:ascii="Calibri" w:hAnsi="Calibri"/>
      <w:b/>
      <w:bCs/>
      <w:color w:val="345A8A"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ト書き・アクション"/>
    <w:basedOn w:val="a1"/>
    <w:qFormat/>
    <w:rsid w:val="000F6C5C"/>
    <w:pPr>
      <w:overflowPunct w:val="0"/>
      <w:spacing w:line="300" w:lineRule="auto"/>
      <w:ind w:leftChars="900" w:left="1500" w:hangingChars="600" w:hanging="600"/>
    </w:pPr>
    <w:rPr>
      <w:rFonts w:cs="ＭＳ 明朝"/>
      <w:sz w:val="24"/>
    </w:rPr>
  </w:style>
  <w:style w:type="paragraph" w:customStyle="1" w:styleId="a0">
    <w:name w:val="柱・シーン"/>
    <w:basedOn w:val="1"/>
    <w:next w:val="a5"/>
    <w:qFormat/>
    <w:rsid w:val="004F5A7C"/>
    <w:pPr>
      <w:keepNext w:val="0"/>
      <w:keepLines w:val="0"/>
      <w:numPr>
        <w:numId w:val="1"/>
      </w:numPr>
      <w:pBdr>
        <w:top w:val="single" w:sz="8" w:space="6" w:color="auto"/>
        <w:left w:val="single" w:sz="8" w:space="4" w:color="auto"/>
        <w:bottom w:val="single" w:sz="8" w:space="6" w:color="auto"/>
      </w:pBdr>
      <w:spacing w:before="0"/>
      <w:ind w:leftChars="600" w:left="2525" w:hangingChars="550" w:hanging="1325"/>
    </w:pPr>
    <w:rPr>
      <w:rFonts w:ascii="ＭＳ 明朝" w:hAnsi="ＭＳ 明朝"/>
      <w:color w:val="auto"/>
      <w:sz w:val="24"/>
    </w:rPr>
  </w:style>
  <w:style w:type="character" w:customStyle="1" w:styleId="10">
    <w:name w:val="見出し 1 (文字)"/>
    <w:basedOn w:val="a2"/>
    <w:link w:val="1"/>
    <w:uiPriority w:val="9"/>
    <w:rsid w:val="006D64D0"/>
    <w:rPr>
      <w:rFonts w:ascii="Calibri" w:eastAsia="Times New Roman" w:hAnsi="Calibri" w:cs="Times New Roman"/>
      <w:b/>
      <w:bCs/>
      <w:color w:val="345A8A"/>
      <w:sz w:val="32"/>
      <w:szCs w:val="32"/>
    </w:rPr>
  </w:style>
  <w:style w:type="paragraph" w:styleId="a6">
    <w:name w:val="footer"/>
    <w:basedOn w:val="a1"/>
    <w:link w:val="a7"/>
    <w:rsid w:val="002A49CF"/>
    <w:pPr>
      <w:tabs>
        <w:tab w:val="center" w:pos="4320"/>
        <w:tab w:val="right" w:pos="8640"/>
      </w:tabs>
    </w:pPr>
  </w:style>
  <w:style w:type="paragraph" w:customStyle="1" w:styleId="a8">
    <w:name w:val="台詞"/>
    <w:basedOn w:val="a1"/>
    <w:qFormat/>
    <w:rsid w:val="000F6C5C"/>
    <w:pPr>
      <w:overflowPunct w:val="0"/>
      <w:spacing w:line="300" w:lineRule="auto"/>
      <w:ind w:leftChars="900" w:left="1200" w:hangingChars="300" w:hanging="300"/>
    </w:pPr>
    <w:rPr>
      <w:sz w:val="24"/>
    </w:rPr>
  </w:style>
  <w:style w:type="paragraph" w:customStyle="1" w:styleId="a9">
    <w:name w:val="表紙・タイトル"/>
    <w:basedOn w:val="aa"/>
    <w:next w:val="a1"/>
    <w:rsid w:val="00E820B7"/>
    <w:pPr>
      <w:jc w:val="center"/>
    </w:pPr>
    <w:rPr>
      <w:sz w:val="48"/>
    </w:rPr>
  </w:style>
  <w:style w:type="paragraph" w:styleId="aa">
    <w:name w:val="header"/>
    <w:basedOn w:val="a1"/>
    <w:link w:val="ab"/>
    <w:rsid w:val="00E820B7"/>
    <w:pPr>
      <w:tabs>
        <w:tab w:val="center" w:pos="4320"/>
        <w:tab w:val="right" w:pos="8640"/>
      </w:tabs>
    </w:pPr>
  </w:style>
  <w:style w:type="character" w:customStyle="1" w:styleId="ab">
    <w:name w:val="ヘッダー (文字)"/>
    <w:basedOn w:val="a2"/>
    <w:link w:val="aa"/>
    <w:rsid w:val="00E820B7"/>
    <w:rPr>
      <w:rFonts w:ascii="Arial" w:eastAsia="Times New Roman" w:hAnsi="Arial" w:cs="Times New Roman"/>
    </w:rPr>
  </w:style>
  <w:style w:type="paragraph" w:customStyle="1" w:styleId="ac">
    <w:name w:val="表紙・作者名"/>
    <w:basedOn w:val="a1"/>
    <w:rsid w:val="00E820B7"/>
    <w:pPr>
      <w:jc w:val="center"/>
    </w:pPr>
    <w:rPr>
      <w:sz w:val="28"/>
    </w:rPr>
  </w:style>
  <w:style w:type="paragraph" w:customStyle="1" w:styleId="ad">
    <w:name w:val="表紙・連絡先"/>
    <w:basedOn w:val="a1"/>
    <w:rsid w:val="00E820B7"/>
    <w:pPr>
      <w:jc w:val="right"/>
    </w:pPr>
    <w:rPr>
      <w:sz w:val="24"/>
    </w:rPr>
  </w:style>
  <w:style w:type="paragraph" w:customStyle="1" w:styleId="ae">
    <w:name w:val="表紙・日付"/>
    <w:basedOn w:val="a1"/>
    <w:rsid w:val="00D0775A"/>
    <w:pPr>
      <w:jc w:val="center"/>
    </w:pPr>
    <w:rPr>
      <w:sz w:val="28"/>
    </w:rPr>
  </w:style>
  <w:style w:type="paragraph" w:customStyle="1" w:styleId="af">
    <w:name w:val="登場人物・タイトル"/>
    <w:basedOn w:val="a1"/>
    <w:next w:val="af0"/>
    <w:rsid w:val="00D0775A"/>
    <w:pPr>
      <w:spacing w:after="840"/>
    </w:pPr>
    <w:rPr>
      <w:sz w:val="28"/>
    </w:rPr>
  </w:style>
  <w:style w:type="paragraph" w:customStyle="1" w:styleId="af0">
    <w:name w:val="登場人物・リスト"/>
    <w:basedOn w:val="a1"/>
    <w:rsid w:val="00D0775A"/>
    <w:pPr>
      <w:tabs>
        <w:tab w:val="left" w:pos="3408"/>
      </w:tabs>
      <w:ind w:left="3408" w:hanging="3408"/>
    </w:pPr>
    <w:rPr>
      <w:sz w:val="24"/>
    </w:rPr>
  </w:style>
  <w:style w:type="paragraph" w:customStyle="1" w:styleId="af1">
    <w:name w:val="慷概・タイトル"/>
    <w:basedOn w:val="af"/>
    <w:rsid w:val="002A49CF"/>
  </w:style>
  <w:style w:type="paragraph" w:customStyle="1" w:styleId="af2">
    <w:name w:val="慷概・本文"/>
    <w:basedOn w:val="af0"/>
    <w:rsid w:val="002A49CF"/>
  </w:style>
  <w:style w:type="character" w:customStyle="1" w:styleId="a7">
    <w:name w:val="フッター (文字)"/>
    <w:basedOn w:val="a2"/>
    <w:link w:val="a6"/>
    <w:rsid w:val="002A49CF"/>
    <w:rPr>
      <w:rFonts w:ascii="Arial" w:eastAsia="Times New Roman" w:hAnsi="Arial" w:cs="Times New Roman"/>
    </w:rPr>
  </w:style>
  <w:style w:type="paragraph" w:styleId="af3">
    <w:name w:val="Balloon Text"/>
    <w:basedOn w:val="a1"/>
    <w:link w:val="af4"/>
    <w:rsid w:val="00DF45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2"/>
    <w:link w:val="af3"/>
    <w:rsid w:val="00DF4575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af5">
    <w:name w:val="List Paragraph"/>
    <w:basedOn w:val="a1"/>
    <w:rsid w:val="00270D7E"/>
    <w:pPr>
      <w:ind w:leftChars="400" w:left="840"/>
    </w:pPr>
  </w:style>
  <w:style w:type="paragraph" w:customStyle="1" w:styleId="af6">
    <w:name w:val="ト書き・アクション + 太字"/>
    <w:basedOn w:val="a5"/>
    <w:rsid w:val="00B2444C"/>
    <w:rPr>
      <w:b/>
      <w:bCs/>
    </w:rPr>
  </w:style>
  <w:style w:type="paragraph" w:customStyle="1" w:styleId="af7">
    <w:name w:val="スタイル 台詞 + 太字"/>
    <w:basedOn w:val="a8"/>
    <w:rsid w:val="00FC35CC"/>
    <w:pPr>
      <w:ind w:left="3204"/>
    </w:pPr>
    <w:rPr>
      <w:b/>
      <w:bCs/>
    </w:rPr>
  </w:style>
  <w:style w:type="paragraph" w:customStyle="1" w:styleId="176mm2078">
    <w:name w:val="スタイル スタイル 台詞 + 太字 + 左 :  17.6 mm ぶら下げインデント :  20.78 字"/>
    <w:basedOn w:val="af7"/>
    <w:rsid w:val="00FC35CC"/>
    <w:pPr>
      <w:ind w:left="500" w:hanging="2002"/>
    </w:pPr>
    <w:rPr>
      <w:rFonts w:cs="ＭＳ 明朝"/>
    </w:rPr>
  </w:style>
  <w:style w:type="paragraph" w:customStyle="1" w:styleId="176mm20780">
    <w:name w:val="スタイル スタイル スタイル 台詞 + 太字 + 左 :  17.6 mm ぶら下げインデント :  20.78 字 + 左 :  ..."/>
    <w:basedOn w:val="176mm2078"/>
    <w:rsid w:val="0004728B"/>
    <w:pPr>
      <w:ind w:hanging="1208"/>
    </w:pPr>
  </w:style>
  <w:style w:type="paragraph" w:customStyle="1" w:styleId="176mm20781">
    <w:name w:val="スタイル スタイル スタイル スタイル 台詞 + 太字 + 左 :  17.6 mm ぶら下げインデント :  20.78 字 + ..."/>
    <w:basedOn w:val="176mm20780"/>
    <w:rsid w:val="00A9647B"/>
    <w:pPr>
      <w:spacing w:after="80"/>
    </w:pPr>
  </w:style>
  <w:style w:type="paragraph" w:customStyle="1" w:styleId="176mm20782">
    <w:name w:val="スタイル スタイル スタイル スタイル スタイル 台詞 + 太字 + 左 :  17.6 mm ぶら下げインデント :  20.78..."/>
    <w:basedOn w:val="176mm20781"/>
    <w:rsid w:val="00A9647B"/>
    <w:pPr>
      <w:pBdr>
        <w:left w:val="single" w:sz="8" w:space="5" w:color="auto"/>
      </w:pBdr>
      <w:spacing w:after="120"/>
    </w:pPr>
  </w:style>
  <w:style w:type="paragraph" w:customStyle="1" w:styleId="56">
    <w:name w:val="スタイル 台詞 + 左 :  5 字 ぶら下げインデント :  6 字"/>
    <w:basedOn w:val="a8"/>
    <w:rsid w:val="00A9647B"/>
    <w:pPr>
      <w:ind w:hanging="1202"/>
    </w:pPr>
    <w:rPr>
      <w:rFonts w:cs="ＭＳ 明朝"/>
    </w:rPr>
  </w:style>
  <w:style w:type="paragraph" w:customStyle="1" w:styleId="635mm48">
    <w:name w:val="スタイル ト書き・アクション + ぶら下げインデント :  6 字 右 :  3.5 mm 左  4.8 字"/>
    <w:basedOn w:val="a5"/>
    <w:rsid w:val="00A9647B"/>
    <w:pPr>
      <w:ind w:hanging="1202"/>
    </w:pPr>
  </w:style>
  <w:style w:type="paragraph" w:customStyle="1" w:styleId="561p">
    <w:name w:val="スタイル ト書き・アクション + 太字 + 左 :  5 字 ぶら下げインデント :  6 字 左: (細線 自動  1 p..."/>
    <w:basedOn w:val="af6"/>
    <w:rsid w:val="00A9647B"/>
    <w:pPr>
      <w:pBdr>
        <w:left w:val="single" w:sz="8" w:space="5" w:color="auto"/>
      </w:pBdr>
      <w:ind w:hanging="1208"/>
    </w:pPr>
  </w:style>
  <w:style w:type="paragraph" w:customStyle="1" w:styleId="561">
    <w:name w:val="スタイル スタイル ト書き・アクション + 太字 + 左 :  5 字 ぶら下げインデント :  6 字 左: (細線 自動  1 ..."/>
    <w:basedOn w:val="561p"/>
    <w:rsid w:val="00A9647B"/>
  </w:style>
  <w:style w:type="paragraph" w:customStyle="1" w:styleId="176mm">
    <w:name w:val="スタイル スタイル スタイル スタイル スタイル スタイル 台詞 + 太字 + 左 :  17.6 mm ぶら下げインデント :  ..."/>
    <w:basedOn w:val="56"/>
    <w:next w:val="a5"/>
    <w:rsid w:val="00307B91"/>
  </w:style>
  <w:style w:type="paragraph" w:customStyle="1" w:styleId="5635mm">
    <w:name w:val="スタイル ト書き・アクション + 左 :  5 字 ぶら下げインデント :  6 字 右 :  3.5 mm"/>
    <w:basedOn w:val="a5"/>
    <w:rsid w:val="00307B91"/>
    <w:pPr>
      <w:ind w:hanging="1202"/>
    </w:pPr>
  </w:style>
  <w:style w:type="paragraph" w:customStyle="1" w:styleId="5635mm0">
    <w:name w:val="スタイル スタイル ト書き・アクション + 左 :  5 字 ぶら下げインデント :  6 字 右 :  3.5 mm + 左 : ..."/>
    <w:basedOn w:val="5635mm"/>
    <w:rsid w:val="00307B91"/>
  </w:style>
  <w:style w:type="paragraph" w:customStyle="1" w:styleId="5635mm1">
    <w:name w:val="スタイル スタイル スタイル ト書き・アクション + 左 :  5 字 ぶら下げインデント :  6 字 右 :  3.5 mm +..."/>
    <w:basedOn w:val="5635mm0"/>
    <w:rsid w:val="00307B91"/>
  </w:style>
  <w:style w:type="paragraph" w:customStyle="1" w:styleId="635mm480">
    <w:name w:val="スタイル スタイル ト書き・アクション + ぶら下げインデント :  6 字 右 :  3.5 mm 左  4.8 字 + 左 : ..."/>
    <w:basedOn w:val="56"/>
    <w:rsid w:val="00307B91"/>
  </w:style>
  <w:style w:type="paragraph" w:customStyle="1" w:styleId="5635mm2">
    <w:name w:val="スタイル ト書き・アクション + 太字 + 左 :  5 字 ぶら下げインデント :  6 字 右 :  3.5 mm"/>
    <w:basedOn w:val="af6"/>
    <w:rsid w:val="00307B91"/>
    <w:pPr>
      <w:ind w:hanging="1208"/>
    </w:pPr>
  </w:style>
  <w:style w:type="paragraph" w:customStyle="1" w:styleId="565">
    <w:name w:val="スタイル スタイル 台詞 + 左 :  5 字 ぶら下げインデント :  6 字 + 左 :  5 字 ぶら下げインデント :  ..."/>
    <w:basedOn w:val="56"/>
    <w:rsid w:val="004804BE"/>
    <w:pPr>
      <w:spacing w:after="110"/>
    </w:pPr>
  </w:style>
  <w:style w:type="paragraph" w:customStyle="1" w:styleId="560">
    <w:name w:val="スタイル ト書き・アクション + 太字 + 左 :  5 字 ぶら下げインデント :  6 字"/>
    <w:basedOn w:val="af6"/>
    <w:rsid w:val="00851DF9"/>
    <w:pPr>
      <w:ind w:hanging="1208"/>
    </w:pPr>
  </w:style>
  <w:style w:type="paragraph" w:customStyle="1" w:styleId="5650">
    <w:name w:val="スタイル スタイル スタイル 台詞 + 左 :  5 字 ぶら下げインデント :  6 字 + 左 :  5 字 ぶら下げインデント..."/>
    <w:basedOn w:val="565"/>
    <w:rsid w:val="00851DF9"/>
  </w:style>
  <w:style w:type="paragraph" w:customStyle="1" w:styleId="5651">
    <w:name w:val="台詞 + 左 :  5 字 ぶら下げインデント :  6 字 + 左 :  5 字 ぶら下げ..."/>
    <w:basedOn w:val="56"/>
    <w:rsid w:val="00851DF9"/>
    <w:pPr>
      <w:ind w:left="2200" w:hanging="1200"/>
    </w:pPr>
  </w:style>
  <w:style w:type="paragraph" w:customStyle="1" w:styleId="562">
    <w:name w:val="スタイル ト書き・アクション + 右揃え 左 :  5 字 ぶら下げインデント :  6 字"/>
    <w:basedOn w:val="a5"/>
    <w:rsid w:val="00547D38"/>
    <w:pPr>
      <w:jc w:val="right"/>
    </w:pPr>
  </w:style>
  <w:style w:type="paragraph" w:customStyle="1" w:styleId="5652">
    <w:name w:val="スタイル スタイル ト書き・アクション + 太字 + 左 :  5 字 ぶら下げインデント :  6 字 + 左 :  5 字 ぶ..."/>
    <w:basedOn w:val="560"/>
    <w:rsid w:val="00547D38"/>
    <w:pPr>
      <w:ind w:leftChars="800" w:left="800" w:hanging="600"/>
    </w:pPr>
  </w:style>
  <w:style w:type="paragraph" w:customStyle="1" w:styleId="56510">
    <w:name w:val="スタイル スタイル ト書き・アクション + 太字 + 左 :  5 字 ぶら下げインデント :  6 字 + 左 :  5 字 ぶ...1"/>
    <w:basedOn w:val="560"/>
    <w:rsid w:val="00547D38"/>
    <w:pPr>
      <w:ind w:hanging="900"/>
    </w:pPr>
  </w:style>
  <w:style w:type="paragraph" w:customStyle="1" w:styleId="5653">
    <w:name w:val="ト書き・アクション + 太字 + 左 :  5 字 ぶら下げインデント :  6 字 + 左 :  5..."/>
    <w:basedOn w:val="56510"/>
    <w:rsid w:val="00547D38"/>
    <w:pPr>
      <w:ind w:left="2807" w:hanging="1807"/>
    </w:pPr>
  </w:style>
  <w:style w:type="paragraph" w:customStyle="1" w:styleId="5654">
    <w:name w:val="ト書き・アクション + 右揃え 左 :  5 字 ぶら下げインデント :  6 字 + 左 :  5 字 ぶら..."/>
    <w:basedOn w:val="562"/>
    <w:rsid w:val="00547D38"/>
    <w:pPr>
      <w:ind w:left="2800" w:hanging="1800"/>
    </w:pPr>
  </w:style>
  <w:style w:type="table" w:styleId="af8">
    <w:name w:val="Table Grid"/>
    <w:basedOn w:val="a3"/>
    <w:rsid w:val="008C14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柱"/>
    <w:basedOn w:val="af5"/>
    <w:rsid w:val="002920D6"/>
    <w:pPr>
      <w:framePr w:hSpace="142" w:wrap="around" w:vAnchor="text" w:hAnchor="text" w:x="2836" w:y="1"/>
      <w:numPr>
        <w:numId w:val="5"/>
      </w:numPr>
      <w:ind w:leftChars="0" w:left="0"/>
      <w:jc w:val="both"/>
    </w:pPr>
  </w:style>
  <w:style w:type="paragraph" w:customStyle="1" w:styleId="100">
    <w:name w:val="柱・シーン10～"/>
    <w:basedOn w:val="a0"/>
    <w:next w:val="a5"/>
    <w:qFormat/>
    <w:rsid w:val="00E05EA4"/>
    <w:pPr>
      <w:numPr>
        <w:numId w:val="0"/>
      </w:numPr>
      <w:ind w:left="2525" w:hanging="1325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TOC Heading" w:qFormat="1"/>
  </w:latentStyles>
  <w:style w:type="paragraph" w:default="1" w:styleId="a1">
    <w:name w:val="Normal"/>
    <w:rsid w:val="00E05EA4"/>
    <w:rPr>
      <w:rFonts w:ascii="ＭＳ 明朝" w:hAnsi="ＭＳ 明朝" w:cs="ＭＳ Ｐ明朝"/>
    </w:rPr>
  </w:style>
  <w:style w:type="paragraph" w:styleId="1">
    <w:name w:val="heading 1"/>
    <w:basedOn w:val="a1"/>
    <w:next w:val="a1"/>
    <w:link w:val="10"/>
    <w:uiPriority w:val="9"/>
    <w:rsid w:val="006D64D0"/>
    <w:pPr>
      <w:keepNext/>
      <w:keepLines/>
      <w:spacing w:before="480"/>
      <w:outlineLvl w:val="0"/>
    </w:pPr>
    <w:rPr>
      <w:rFonts w:ascii="Calibri" w:hAnsi="Calibri"/>
      <w:b/>
      <w:bCs/>
      <w:color w:val="345A8A"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ト書き・アクション"/>
    <w:basedOn w:val="a1"/>
    <w:qFormat/>
    <w:rsid w:val="000F6C5C"/>
    <w:pPr>
      <w:overflowPunct w:val="0"/>
      <w:spacing w:line="300" w:lineRule="auto"/>
      <w:ind w:leftChars="900" w:left="1500" w:hangingChars="600" w:hanging="600"/>
    </w:pPr>
    <w:rPr>
      <w:rFonts w:cs="ＭＳ 明朝"/>
      <w:sz w:val="24"/>
    </w:rPr>
  </w:style>
  <w:style w:type="paragraph" w:customStyle="1" w:styleId="a0">
    <w:name w:val="柱・シーン"/>
    <w:basedOn w:val="1"/>
    <w:next w:val="a5"/>
    <w:qFormat/>
    <w:rsid w:val="004F5A7C"/>
    <w:pPr>
      <w:keepNext w:val="0"/>
      <w:keepLines w:val="0"/>
      <w:numPr>
        <w:numId w:val="1"/>
      </w:numPr>
      <w:pBdr>
        <w:top w:val="single" w:sz="8" w:space="6" w:color="auto"/>
        <w:left w:val="single" w:sz="8" w:space="4" w:color="auto"/>
        <w:bottom w:val="single" w:sz="8" w:space="6" w:color="auto"/>
      </w:pBdr>
      <w:spacing w:before="0"/>
      <w:ind w:leftChars="600" w:left="2525" w:hangingChars="550" w:hanging="1325"/>
    </w:pPr>
    <w:rPr>
      <w:rFonts w:ascii="ＭＳ 明朝" w:hAnsi="ＭＳ 明朝"/>
      <w:color w:val="auto"/>
      <w:sz w:val="24"/>
    </w:rPr>
  </w:style>
  <w:style w:type="character" w:customStyle="1" w:styleId="10">
    <w:name w:val="見出し 1 (文字)"/>
    <w:basedOn w:val="a2"/>
    <w:link w:val="1"/>
    <w:uiPriority w:val="9"/>
    <w:rsid w:val="006D64D0"/>
    <w:rPr>
      <w:rFonts w:ascii="Calibri" w:eastAsia="Times New Roman" w:hAnsi="Calibri" w:cs="Times New Roman"/>
      <w:b/>
      <w:bCs/>
      <w:color w:val="345A8A"/>
      <w:sz w:val="32"/>
      <w:szCs w:val="32"/>
    </w:rPr>
  </w:style>
  <w:style w:type="paragraph" w:styleId="a6">
    <w:name w:val="footer"/>
    <w:basedOn w:val="a1"/>
    <w:link w:val="a7"/>
    <w:rsid w:val="002A49CF"/>
    <w:pPr>
      <w:tabs>
        <w:tab w:val="center" w:pos="4320"/>
        <w:tab w:val="right" w:pos="8640"/>
      </w:tabs>
    </w:pPr>
  </w:style>
  <w:style w:type="paragraph" w:customStyle="1" w:styleId="a8">
    <w:name w:val="台詞"/>
    <w:basedOn w:val="a1"/>
    <w:qFormat/>
    <w:rsid w:val="000F6C5C"/>
    <w:pPr>
      <w:overflowPunct w:val="0"/>
      <w:spacing w:line="300" w:lineRule="auto"/>
      <w:ind w:leftChars="900" w:left="1200" w:hangingChars="300" w:hanging="300"/>
    </w:pPr>
    <w:rPr>
      <w:sz w:val="24"/>
    </w:rPr>
  </w:style>
  <w:style w:type="paragraph" w:customStyle="1" w:styleId="a9">
    <w:name w:val="表紙・タイトル"/>
    <w:basedOn w:val="aa"/>
    <w:next w:val="a1"/>
    <w:rsid w:val="00E820B7"/>
    <w:pPr>
      <w:jc w:val="center"/>
    </w:pPr>
    <w:rPr>
      <w:sz w:val="48"/>
    </w:rPr>
  </w:style>
  <w:style w:type="paragraph" w:styleId="aa">
    <w:name w:val="header"/>
    <w:basedOn w:val="a1"/>
    <w:link w:val="ab"/>
    <w:rsid w:val="00E820B7"/>
    <w:pPr>
      <w:tabs>
        <w:tab w:val="center" w:pos="4320"/>
        <w:tab w:val="right" w:pos="8640"/>
      </w:tabs>
    </w:pPr>
  </w:style>
  <w:style w:type="character" w:customStyle="1" w:styleId="ab">
    <w:name w:val="ヘッダー (文字)"/>
    <w:basedOn w:val="a2"/>
    <w:link w:val="aa"/>
    <w:rsid w:val="00E820B7"/>
    <w:rPr>
      <w:rFonts w:ascii="Arial" w:eastAsia="Times New Roman" w:hAnsi="Arial" w:cs="Times New Roman"/>
    </w:rPr>
  </w:style>
  <w:style w:type="paragraph" w:customStyle="1" w:styleId="ac">
    <w:name w:val="表紙・作者名"/>
    <w:basedOn w:val="a1"/>
    <w:rsid w:val="00E820B7"/>
    <w:pPr>
      <w:jc w:val="center"/>
    </w:pPr>
    <w:rPr>
      <w:sz w:val="28"/>
    </w:rPr>
  </w:style>
  <w:style w:type="paragraph" w:customStyle="1" w:styleId="ad">
    <w:name w:val="表紙・連絡先"/>
    <w:basedOn w:val="a1"/>
    <w:rsid w:val="00E820B7"/>
    <w:pPr>
      <w:jc w:val="right"/>
    </w:pPr>
    <w:rPr>
      <w:sz w:val="24"/>
    </w:rPr>
  </w:style>
  <w:style w:type="paragraph" w:customStyle="1" w:styleId="ae">
    <w:name w:val="表紙・日付"/>
    <w:basedOn w:val="a1"/>
    <w:rsid w:val="00D0775A"/>
    <w:pPr>
      <w:jc w:val="center"/>
    </w:pPr>
    <w:rPr>
      <w:sz w:val="28"/>
    </w:rPr>
  </w:style>
  <w:style w:type="paragraph" w:customStyle="1" w:styleId="af">
    <w:name w:val="登場人物・タイトル"/>
    <w:basedOn w:val="a1"/>
    <w:next w:val="af0"/>
    <w:rsid w:val="00D0775A"/>
    <w:pPr>
      <w:spacing w:after="840"/>
    </w:pPr>
    <w:rPr>
      <w:sz w:val="28"/>
    </w:rPr>
  </w:style>
  <w:style w:type="paragraph" w:customStyle="1" w:styleId="af0">
    <w:name w:val="登場人物・リスト"/>
    <w:basedOn w:val="a1"/>
    <w:rsid w:val="00D0775A"/>
    <w:pPr>
      <w:tabs>
        <w:tab w:val="left" w:pos="3408"/>
      </w:tabs>
      <w:ind w:left="3408" w:hanging="3408"/>
    </w:pPr>
    <w:rPr>
      <w:sz w:val="24"/>
    </w:rPr>
  </w:style>
  <w:style w:type="paragraph" w:customStyle="1" w:styleId="af1">
    <w:name w:val="慷概・タイトル"/>
    <w:basedOn w:val="af"/>
    <w:rsid w:val="002A49CF"/>
  </w:style>
  <w:style w:type="paragraph" w:customStyle="1" w:styleId="af2">
    <w:name w:val="慷概・本文"/>
    <w:basedOn w:val="af0"/>
    <w:rsid w:val="002A49CF"/>
  </w:style>
  <w:style w:type="character" w:customStyle="1" w:styleId="a7">
    <w:name w:val="フッター (文字)"/>
    <w:basedOn w:val="a2"/>
    <w:link w:val="a6"/>
    <w:rsid w:val="002A49CF"/>
    <w:rPr>
      <w:rFonts w:ascii="Arial" w:eastAsia="Times New Roman" w:hAnsi="Arial" w:cs="Times New Roman"/>
    </w:rPr>
  </w:style>
  <w:style w:type="paragraph" w:styleId="af3">
    <w:name w:val="Balloon Text"/>
    <w:basedOn w:val="a1"/>
    <w:link w:val="af4"/>
    <w:rsid w:val="00DF45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2"/>
    <w:link w:val="af3"/>
    <w:rsid w:val="00DF4575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af5">
    <w:name w:val="List Paragraph"/>
    <w:basedOn w:val="a1"/>
    <w:rsid w:val="00270D7E"/>
    <w:pPr>
      <w:ind w:leftChars="400" w:left="840"/>
    </w:pPr>
  </w:style>
  <w:style w:type="paragraph" w:customStyle="1" w:styleId="af6">
    <w:name w:val="ト書き・アクション + 太字"/>
    <w:basedOn w:val="a5"/>
    <w:rsid w:val="00B2444C"/>
    <w:rPr>
      <w:b/>
      <w:bCs/>
    </w:rPr>
  </w:style>
  <w:style w:type="paragraph" w:customStyle="1" w:styleId="af7">
    <w:name w:val="スタイル 台詞 + 太字"/>
    <w:basedOn w:val="a8"/>
    <w:rsid w:val="00FC35CC"/>
    <w:pPr>
      <w:ind w:left="3204"/>
    </w:pPr>
    <w:rPr>
      <w:b/>
      <w:bCs/>
    </w:rPr>
  </w:style>
  <w:style w:type="paragraph" w:customStyle="1" w:styleId="176mm2078">
    <w:name w:val="スタイル スタイル 台詞 + 太字 + 左 :  17.6 mm ぶら下げインデント :  20.78 字"/>
    <w:basedOn w:val="af7"/>
    <w:rsid w:val="00FC35CC"/>
    <w:pPr>
      <w:ind w:left="500" w:hanging="2002"/>
    </w:pPr>
    <w:rPr>
      <w:rFonts w:cs="ＭＳ 明朝"/>
    </w:rPr>
  </w:style>
  <w:style w:type="paragraph" w:customStyle="1" w:styleId="176mm20780">
    <w:name w:val="スタイル スタイル スタイル 台詞 + 太字 + 左 :  17.6 mm ぶら下げインデント :  20.78 字 + 左 :  ..."/>
    <w:basedOn w:val="176mm2078"/>
    <w:rsid w:val="0004728B"/>
    <w:pPr>
      <w:ind w:hanging="1208"/>
    </w:pPr>
  </w:style>
  <w:style w:type="paragraph" w:customStyle="1" w:styleId="176mm20781">
    <w:name w:val="スタイル スタイル スタイル スタイル 台詞 + 太字 + 左 :  17.6 mm ぶら下げインデント :  20.78 字 + ..."/>
    <w:basedOn w:val="176mm20780"/>
    <w:rsid w:val="00A9647B"/>
    <w:pPr>
      <w:spacing w:after="80"/>
    </w:pPr>
  </w:style>
  <w:style w:type="paragraph" w:customStyle="1" w:styleId="176mm20782">
    <w:name w:val="スタイル スタイル スタイル スタイル スタイル 台詞 + 太字 + 左 :  17.6 mm ぶら下げインデント :  20.78..."/>
    <w:basedOn w:val="176mm20781"/>
    <w:rsid w:val="00A9647B"/>
    <w:pPr>
      <w:pBdr>
        <w:left w:val="single" w:sz="8" w:space="5" w:color="auto"/>
      </w:pBdr>
      <w:spacing w:after="120"/>
    </w:pPr>
  </w:style>
  <w:style w:type="paragraph" w:customStyle="1" w:styleId="56">
    <w:name w:val="スタイル 台詞 + 左 :  5 字 ぶら下げインデント :  6 字"/>
    <w:basedOn w:val="a8"/>
    <w:rsid w:val="00A9647B"/>
    <w:pPr>
      <w:ind w:hanging="1202"/>
    </w:pPr>
    <w:rPr>
      <w:rFonts w:cs="ＭＳ 明朝"/>
    </w:rPr>
  </w:style>
  <w:style w:type="paragraph" w:customStyle="1" w:styleId="635mm48">
    <w:name w:val="スタイル ト書き・アクション + ぶら下げインデント :  6 字 右 :  3.5 mm 左  4.8 字"/>
    <w:basedOn w:val="a5"/>
    <w:rsid w:val="00A9647B"/>
    <w:pPr>
      <w:ind w:hanging="1202"/>
    </w:pPr>
  </w:style>
  <w:style w:type="paragraph" w:customStyle="1" w:styleId="561p">
    <w:name w:val="スタイル ト書き・アクション + 太字 + 左 :  5 字 ぶら下げインデント :  6 字 左: (細線 自動  1 p..."/>
    <w:basedOn w:val="af6"/>
    <w:rsid w:val="00A9647B"/>
    <w:pPr>
      <w:pBdr>
        <w:left w:val="single" w:sz="8" w:space="5" w:color="auto"/>
      </w:pBdr>
      <w:ind w:hanging="1208"/>
    </w:pPr>
  </w:style>
  <w:style w:type="paragraph" w:customStyle="1" w:styleId="561">
    <w:name w:val="スタイル スタイル ト書き・アクション + 太字 + 左 :  5 字 ぶら下げインデント :  6 字 左: (細線 自動  1 ..."/>
    <w:basedOn w:val="561p"/>
    <w:rsid w:val="00A9647B"/>
  </w:style>
  <w:style w:type="paragraph" w:customStyle="1" w:styleId="176mm">
    <w:name w:val="スタイル スタイル スタイル スタイル スタイル スタイル 台詞 + 太字 + 左 :  17.6 mm ぶら下げインデント :  ..."/>
    <w:basedOn w:val="56"/>
    <w:next w:val="a5"/>
    <w:rsid w:val="00307B91"/>
  </w:style>
  <w:style w:type="paragraph" w:customStyle="1" w:styleId="5635mm">
    <w:name w:val="スタイル ト書き・アクション + 左 :  5 字 ぶら下げインデント :  6 字 右 :  3.5 mm"/>
    <w:basedOn w:val="a5"/>
    <w:rsid w:val="00307B91"/>
    <w:pPr>
      <w:ind w:hanging="1202"/>
    </w:pPr>
  </w:style>
  <w:style w:type="paragraph" w:customStyle="1" w:styleId="5635mm0">
    <w:name w:val="スタイル スタイル ト書き・アクション + 左 :  5 字 ぶら下げインデント :  6 字 右 :  3.5 mm + 左 : ..."/>
    <w:basedOn w:val="5635mm"/>
    <w:rsid w:val="00307B91"/>
  </w:style>
  <w:style w:type="paragraph" w:customStyle="1" w:styleId="5635mm1">
    <w:name w:val="スタイル スタイル スタイル ト書き・アクション + 左 :  5 字 ぶら下げインデント :  6 字 右 :  3.5 mm +..."/>
    <w:basedOn w:val="5635mm0"/>
    <w:rsid w:val="00307B91"/>
  </w:style>
  <w:style w:type="paragraph" w:customStyle="1" w:styleId="635mm480">
    <w:name w:val="スタイル スタイル ト書き・アクション + ぶら下げインデント :  6 字 右 :  3.5 mm 左  4.8 字 + 左 : ..."/>
    <w:basedOn w:val="56"/>
    <w:rsid w:val="00307B91"/>
  </w:style>
  <w:style w:type="paragraph" w:customStyle="1" w:styleId="5635mm2">
    <w:name w:val="スタイル ト書き・アクション + 太字 + 左 :  5 字 ぶら下げインデント :  6 字 右 :  3.5 mm"/>
    <w:basedOn w:val="af6"/>
    <w:rsid w:val="00307B91"/>
    <w:pPr>
      <w:ind w:hanging="1208"/>
    </w:pPr>
  </w:style>
  <w:style w:type="paragraph" w:customStyle="1" w:styleId="565">
    <w:name w:val="スタイル スタイル 台詞 + 左 :  5 字 ぶら下げインデント :  6 字 + 左 :  5 字 ぶら下げインデント :  ..."/>
    <w:basedOn w:val="56"/>
    <w:rsid w:val="004804BE"/>
    <w:pPr>
      <w:spacing w:after="110"/>
    </w:pPr>
  </w:style>
  <w:style w:type="paragraph" w:customStyle="1" w:styleId="560">
    <w:name w:val="スタイル ト書き・アクション + 太字 + 左 :  5 字 ぶら下げインデント :  6 字"/>
    <w:basedOn w:val="af6"/>
    <w:rsid w:val="00851DF9"/>
    <w:pPr>
      <w:ind w:hanging="1208"/>
    </w:pPr>
  </w:style>
  <w:style w:type="paragraph" w:customStyle="1" w:styleId="5650">
    <w:name w:val="スタイル スタイル スタイル 台詞 + 左 :  5 字 ぶら下げインデント :  6 字 + 左 :  5 字 ぶら下げインデント..."/>
    <w:basedOn w:val="565"/>
    <w:rsid w:val="00851DF9"/>
  </w:style>
  <w:style w:type="paragraph" w:customStyle="1" w:styleId="5651">
    <w:name w:val="台詞 + 左 :  5 字 ぶら下げインデント :  6 字 + 左 :  5 字 ぶら下げ..."/>
    <w:basedOn w:val="56"/>
    <w:rsid w:val="00851DF9"/>
    <w:pPr>
      <w:ind w:left="2200" w:hanging="1200"/>
    </w:pPr>
  </w:style>
  <w:style w:type="paragraph" w:customStyle="1" w:styleId="562">
    <w:name w:val="スタイル ト書き・アクション + 右揃え 左 :  5 字 ぶら下げインデント :  6 字"/>
    <w:basedOn w:val="a5"/>
    <w:rsid w:val="00547D38"/>
    <w:pPr>
      <w:jc w:val="right"/>
    </w:pPr>
  </w:style>
  <w:style w:type="paragraph" w:customStyle="1" w:styleId="5652">
    <w:name w:val="スタイル スタイル ト書き・アクション + 太字 + 左 :  5 字 ぶら下げインデント :  6 字 + 左 :  5 字 ぶ..."/>
    <w:basedOn w:val="560"/>
    <w:rsid w:val="00547D38"/>
    <w:pPr>
      <w:ind w:leftChars="800" w:left="800" w:hanging="600"/>
    </w:pPr>
  </w:style>
  <w:style w:type="paragraph" w:customStyle="1" w:styleId="56510">
    <w:name w:val="スタイル スタイル ト書き・アクション + 太字 + 左 :  5 字 ぶら下げインデント :  6 字 + 左 :  5 字 ぶ...1"/>
    <w:basedOn w:val="560"/>
    <w:rsid w:val="00547D38"/>
    <w:pPr>
      <w:ind w:hanging="900"/>
    </w:pPr>
  </w:style>
  <w:style w:type="paragraph" w:customStyle="1" w:styleId="5653">
    <w:name w:val="ト書き・アクション + 太字 + 左 :  5 字 ぶら下げインデント :  6 字 + 左 :  5..."/>
    <w:basedOn w:val="56510"/>
    <w:rsid w:val="00547D38"/>
    <w:pPr>
      <w:ind w:left="2807" w:hanging="1807"/>
    </w:pPr>
  </w:style>
  <w:style w:type="paragraph" w:customStyle="1" w:styleId="5654">
    <w:name w:val="ト書き・アクション + 右揃え 左 :  5 字 ぶら下げインデント :  6 字 + 左 :  5 字 ぶら..."/>
    <w:basedOn w:val="562"/>
    <w:rsid w:val="00547D38"/>
    <w:pPr>
      <w:ind w:left="2800" w:hanging="1800"/>
    </w:pPr>
  </w:style>
  <w:style w:type="table" w:styleId="af8">
    <w:name w:val="Table Grid"/>
    <w:basedOn w:val="a3"/>
    <w:rsid w:val="008C14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柱"/>
    <w:basedOn w:val="af5"/>
    <w:rsid w:val="002920D6"/>
    <w:pPr>
      <w:framePr w:hSpace="142" w:wrap="around" w:vAnchor="text" w:hAnchor="text" w:x="2836" w:y="1"/>
      <w:numPr>
        <w:numId w:val="5"/>
      </w:numPr>
      <w:ind w:leftChars="0" w:left="0"/>
      <w:jc w:val="both"/>
    </w:pPr>
  </w:style>
  <w:style w:type="paragraph" w:customStyle="1" w:styleId="100">
    <w:name w:val="柱・シーン10～"/>
    <w:basedOn w:val="a0"/>
    <w:next w:val="a5"/>
    <w:qFormat/>
    <w:rsid w:val="00E05EA4"/>
    <w:pPr>
      <w:numPr>
        <w:numId w:val="0"/>
      </w:numPr>
      <w:ind w:left="2525" w:hanging="132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image" Target="media/image160.jp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image" Target="media/image16.jp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-22\Desktop\Script.Template.A4.Tate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8D57D-EAC9-494C-BFAA-48E47589A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Script.Template.A4.Tate.dot</Template>
  <TotalTime>0</TotalTime>
  <Pages>10</Pages>
  <Words>201</Words>
  <Characters>1149</Characters>
  <Application>Microsoft Office Word</Application>
  <DocSecurity>0</DocSecurity>
  <Lines>9</Lines>
  <Paragraphs>2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/>
      <vt:lpstr/>
      <vt:lpstr>山田家の家・午後７時・内（「内」や「外」を使います）</vt:lpstr>
      <vt:lpstr>台詞の書き方</vt:lpstr>
      <vt:lpstr>略記号の使い方・台詞</vt:lpstr>
      <vt:lpstr>略記号の使い方・ト書き部分</vt:lpstr>
      <vt:lpstr>編集やカメラワークに関する特殊記号</vt:lpstr>
      <vt:lpstr>○○商事・マーケティング部・夕方・内</vt:lpstr>
      <vt:lpstr>○○商事・外の歩道・夕方・外</vt:lpstr>
      <vt:lpstr>フードバーミッション・夜8時・中</vt:lpstr>
    </vt:vector>
  </TitlesOfParts>
  <Company>deerstudio</Company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e_22</dc:creator>
  <cp:lastModifiedBy>miyazawa seiichi</cp:lastModifiedBy>
  <cp:revision>2</cp:revision>
  <cp:lastPrinted>2017-08-07T01:48:00Z</cp:lastPrinted>
  <dcterms:created xsi:type="dcterms:W3CDTF">2018-04-24T06:51:00Z</dcterms:created>
  <dcterms:modified xsi:type="dcterms:W3CDTF">2018-04-24T06:51:00Z</dcterms:modified>
</cp:coreProperties>
</file>